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1B" w:rsidRPr="00006228" w:rsidRDefault="0031411B" w:rsidP="00F4785E">
      <w:pPr>
        <w:pStyle w:val="a9"/>
        <w:rPr>
          <w:rFonts w:ascii="Times New Roman" w:hAnsi="Times New Roman"/>
          <w:b w:val="0"/>
          <w:bCs/>
        </w:rPr>
      </w:pPr>
    </w:p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</w:rPr>
      </w:pPr>
    </w:p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</w:rPr>
      </w:pPr>
    </w:p>
    <w:tbl>
      <w:tblPr>
        <w:tblStyle w:val="a7"/>
        <w:tblpPr w:leftFromText="180" w:rightFromText="180" w:vertAnchor="text" w:horzAnchor="margin" w:tblpY="-60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4"/>
        <w:gridCol w:w="1243"/>
        <w:gridCol w:w="4394"/>
      </w:tblGrid>
      <w:tr w:rsidR="00C74E40" w:rsidRPr="00006228" w:rsidTr="00006228">
        <w:trPr>
          <w:trHeight w:val="280"/>
        </w:trPr>
        <w:tc>
          <w:tcPr>
            <w:tcW w:w="4394" w:type="dxa"/>
          </w:tcPr>
          <w:p w:rsidR="00C74E40" w:rsidRPr="00006228" w:rsidRDefault="00006228" w:rsidP="00F4785E">
            <w:pPr>
              <w:pStyle w:val="a9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</w:pPr>
            <w:r w:rsidRPr="00006228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>«СОГЛАСОВАНО»</w:t>
            </w:r>
          </w:p>
          <w:p w:rsidR="00006228" w:rsidRPr="00006228" w:rsidRDefault="00006228" w:rsidP="00006228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  <w:lang w:val="en-US"/>
              </w:rPr>
            </w:pPr>
          </w:p>
        </w:tc>
        <w:tc>
          <w:tcPr>
            <w:tcW w:w="1243" w:type="dxa"/>
          </w:tcPr>
          <w:p w:rsidR="00C74E40" w:rsidRPr="00006228" w:rsidRDefault="00C74E40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:rsidR="00C74E40" w:rsidRPr="00006228" w:rsidRDefault="00006228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«СОГЛАСОВАНО»</w:t>
            </w:r>
          </w:p>
        </w:tc>
      </w:tr>
      <w:tr w:rsidR="00C74E40" w:rsidRPr="00006228" w:rsidTr="00006228">
        <w:trPr>
          <w:trHeight w:val="1027"/>
        </w:trPr>
        <w:tc>
          <w:tcPr>
            <w:tcW w:w="4394" w:type="dxa"/>
          </w:tcPr>
          <w:p w:rsidR="007D7D29" w:rsidRPr="00006228" w:rsidRDefault="007D7D29" w:rsidP="00006228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Первый заместитель</w:t>
            </w:r>
          </w:p>
          <w:p w:rsidR="007D7D29" w:rsidRPr="00006228" w:rsidRDefault="007D7D29" w:rsidP="00006228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руководителя Департамента</w:t>
            </w:r>
          </w:p>
          <w:p w:rsidR="00C74E40" w:rsidRPr="00006228" w:rsidRDefault="007D7D29" w:rsidP="00006228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спорта города Москвы</w:t>
            </w:r>
          </w:p>
        </w:tc>
        <w:tc>
          <w:tcPr>
            <w:tcW w:w="1243" w:type="dxa"/>
          </w:tcPr>
          <w:p w:rsidR="00C74E40" w:rsidRPr="00006228" w:rsidRDefault="00C74E40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:rsidR="00C74E40" w:rsidRPr="00006228" w:rsidRDefault="00E81A9D" w:rsidP="00E81A9D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Пре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дседатель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Регионального отделения Общественной организации «Общероссийская спортивная Федерация «Ассоциация </w:t>
            </w:r>
            <w:proofErr w:type="spellStart"/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>Киокусинкай</w:t>
            </w:r>
            <w:proofErr w:type="spellEnd"/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 России» города Москва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</w:p>
        </w:tc>
      </w:tr>
      <w:tr w:rsidR="00C74E40" w:rsidRPr="00006228" w:rsidTr="00006228">
        <w:trPr>
          <w:trHeight w:val="308"/>
        </w:trPr>
        <w:tc>
          <w:tcPr>
            <w:tcW w:w="4394" w:type="dxa"/>
          </w:tcPr>
          <w:p w:rsidR="007D7D29" w:rsidRPr="00006228" w:rsidRDefault="007D7D29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C74E40" w:rsidRPr="00006228" w:rsidRDefault="00B21C8D" w:rsidP="009C68F2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__</w:t>
            </w:r>
            <w:r w:rsidR="00BE6E68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_____________</w:t>
            </w:r>
            <w:r w:rsidR="00BE6E6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  </w:t>
            </w:r>
            <w:r w:rsidR="00006228" w:rsidRPr="00006228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>С.В. Бажанова</w:t>
            </w:r>
          </w:p>
        </w:tc>
        <w:tc>
          <w:tcPr>
            <w:tcW w:w="1243" w:type="dxa"/>
          </w:tcPr>
          <w:p w:rsidR="00C74E40" w:rsidRPr="00006228" w:rsidRDefault="00C74E40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:rsidR="007D7D29" w:rsidRPr="00006228" w:rsidRDefault="007D7D29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C74E40" w:rsidRPr="00006228" w:rsidRDefault="00B21C8D" w:rsidP="00006228">
            <w:pPr>
              <w:pStyle w:val="a9"/>
              <w:jc w:val="righ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_</w:t>
            </w:r>
            <w:r w:rsidR="00006228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___________   </w:t>
            </w:r>
            <w:r w:rsidR="00FE43C0">
              <w:rPr>
                <w:rFonts w:ascii="Times New Roman" w:hAnsi="Times New Roman"/>
                <w:b w:val="0"/>
                <w:bCs/>
                <w:sz w:val="28"/>
                <w:szCs w:val="28"/>
              </w:rPr>
              <w:t>Д</w:t>
            </w:r>
            <w:r w:rsidR="00C74E40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.</w:t>
            </w:r>
            <w:r w:rsidR="00FE43C0">
              <w:rPr>
                <w:rFonts w:ascii="Times New Roman" w:hAnsi="Times New Roman"/>
                <w:b w:val="0"/>
                <w:bCs/>
                <w:sz w:val="28"/>
                <w:szCs w:val="28"/>
              </w:rPr>
              <w:t>С</w:t>
            </w:r>
            <w:r w:rsidR="00C74E40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. </w:t>
            </w:r>
            <w:r w:rsidR="00FE43C0">
              <w:rPr>
                <w:rFonts w:ascii="Times New Roman" w:hAnsi="Times New Roman"/>
                <w:b w:val="0"/>
                <w:bCs/>
                <w:sz w:val="28"/>
                <w:szCs w:val="28"/>
              </w:rPr>
              <w:t>Шапошников</w:t>
            </w:r>
          </w:p>
        </w:tc>
      </w:tr>
      <w:tr w:rsidR="00C74E40" w:rsidRPr="00006228" w:rsidTr="00006228">
        <w:trPr>
          <w:trHeight w:val="387"/>
        </w:trPr>
        <w:tc>
          <w:tcPr>
            <w:tcW w:w="4394" w:type="dxa"/>
          </w:tcPr>
          <w:p w:rsidR="00B21C8D" w:rsidRDefault="00B21C8D" w:rsidP="00006228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C74E40" w:rsidRPr="00006228" w:rsidRDefault="00006228" w:rsidP="0034469D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«_____»_____</w:t>
            </w:r>
            <w:r w:rsidR="00C74E40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________ </w:t>
            </w:r>
            <w:r w:rsidR="00040021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20</w:t>
            </w:r>
            <w:r w:rsidR="0034469D">
              <w:rPr>
                <w:rFonts w:ascii="Times New Roman" w:hAnsi="Times New Roman"/>
                <w:b w:val="0"/>
                <w:bCs/>
                <w:sz w:val="28"/>
                <w:szCs w:val="28"/>
              </w:rPr>
              <w:t>20</w:t>
            </w:r>
            <w:r w:rsidR="00C74E40"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243" w:type="dxa"/>
          </w:tcPr>
          <w:p w:rsidR="00C74E40" w:rsidRPr="00006228" w:rsidRDefault="00C74E40" w:rsidP="00F4785E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:rsidR="00B21C8D" w:rsidRDefault="00B21C8D" w:rsidP="00B21C8D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C74E40" w:rsidRPr="00006228" w:rsidRDefault="00BE6E68" w:rsidP="0034469D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«_____»_____________ 20</w:t>
            </w:r>
            <w:r w:rsidR="0034469D">
              <w:rPr>
                <w:rFonts w:ascii="Times New Roman" w:hAnsi="Times New Roman"/>
                <w:b w:val="0"/>
                <w:bCs/>
                <w:sz w:val="28"/>
                <w:szCs w:val="28"/>
              </w:rPr>
              <w:t>20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г.</w:t>
            </w:r>
          </w:p>
        </w:tc>
      </w:tr>
    </w:tbl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  <w:sz w:val="28"/>
          <w:szCs w:val="28"/>
        </w:rPr>
      </w:pPr>
    </w:p>
    <w:p w:rsidR="00650B49" w:rsidRPr="00006228" w:rsidRDefault="00650B49" w:rsidP="00650B49">
      <w:pPr>
        <w:ind w:firstLine="720"/>
        <w:jc w:val="both"/>
        <w:rPr>
          <w:bCs/>
          <w:sz w:val="28"/>
          <w:szCs w:val="28"/>
        </w:rPr>
      </w:pPr>
    </w:p>
    <w:p w:rsidR="00650B49" w:rsidRPr="00006228" w:rsidRDefault="00650B49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6562C0" w:rsidRPr="00006228" w:rsidRDefault="006562C0" w:rsidP="00650B4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</w:p>
    <w:p w:rsidR="006562C0" w:rsidRPr="00006228" w:rsidRDefault="006562C0" w:rsidP="00650B49">
      <w:pPr>
        <w:pStyle w:val="5"/>
        <w:spacing w:before="0" w:after="0"/>
        <w:jc w:val="center"/>
        <w:rPr>
          <w:i w:val="0"/>
          <w:sz w:val="28"/>
          <w:szCs w:val="28"/>
        </w:rPr>
      </w:pPr>
    </w:p>
    <w:p w:rsidR="00650B49" w:rsidRPr="00006228" w:rsidRDefault="00650B49" w:rsidP="00F4785E">
      <w:pPr>
        <w:pStyle w:val="a9"/>
        <w:rPr>
          <w:rFonts w:ascii="Times New Roman" w:hAnsi="Times New Roman"/>
          <w:i/>
          <w:sz w:val="28"/>
          <w:szCs w:val="28"/>
        </w:rPr>
      </w:pPr>
      <w:r w:rsidRPr="00006228">
        <w:rPr>
          <w:rFonts w:ascii="Times New Roman" w:hAnsi="Times New Roman"/>
          <w:sz w:val="28"/>
          <w:szCs w:val="28"/>
        </w:rPr>
        <w:t>ПОЛОЖЕНИЕ</w:t>
      </w:r>
    </w:p>
    <w:p w:rsidR="00650B49" w:rsidRPr="00D5351C" w:rsidRDefault="00006228" w:rsidP="00F4785E">
      <w:pPr>
        <w:pStyle w:val="a9"/>
        <w:rPr>
          <w:rFonts w:ascii="Times New Roman" w:hAnsi="Times New Roman"/>
          <w:sz w:val="28"/>
          <w:szCs w:val="28"/>
        </w:rPr>
      </w:pPr>
      <w:r w:rsidRPr="00D5351C">
        <w:rPr>
          <w:rFonts w:ascii="Times New Roman" w:hAnsi="Times New Roman"/>
          <w:color w:val="000000"/>
          <w:sz w:val="28"/>
          <w:szCs w:val="28"/>
        </w:rPr>
        <w:t>о проведении московских спортивных соревнований по виду спорта</w:t>
      </w:r>
    </w:p>
    <w:p w:rsidR="00650B49" w:rsidRPr="00D5351C" w:rsidRDefault="00FE43C0" w:rsidP="00F4785E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="00006228" w:rsidRPr="00D5351C">
        <w:rPr>
          <w:rFonts w:ascii="Times New Roman" w:hAnsi="Times New Roman"/>
          <w:sz w:val="28"/>
          <w:szCs w:val="28"/>
        </w:rPr>
        <w:t>»</w:t>
      </w:r>
      <w:r w:rsidR="00650B49" w:rsidRPr="00D5351C">
        <w:rPr>
          <w:rFonts w:ascii="Times New Roman" w:hAnsi="Times New Roman"/>
          <w:sz w:val="28"/>
          <w:szCs w:val="28"/>
        </w:rPr>
        <w:t xml:space="preserve"> на </w:t>
      </w:r>
      <w:r w:rsidR="00040021" w:rsidRPr="00D5351C">
        <w:rPr>
          <w:rFonts w:ascii="Times New Roman" w:hAnsi="Times New Roman"/>
          <w:sz w:val="28"/>
          <w:szCs w:val="28"/>
        </w:rPr>
        <w:t>202</w:t>
      </w:r>
      <w:r w:rsidR="0034469D">
        <w:rPr>
          <w:rFonts w:ascii="Times New Roman" w:hAnsi="Times New Roman"/>
          <w:sz w:val="28"/>
          <w:szCs w:val="28"/>
        </w:rPr>
        <w:t>1</w:t>
      </w:r>
      <w:r w:rsidR="00650B49" w:rsidRPr="00D5351C">
        <w:rPr>
          <w:rFonts w:ascii="Times New Roman" w:hAnsi="Times New Roman"/>
          <w:sz w:val="28"/>
          <w:szCs w:val="28"/>
        </w:rPr>
        <w:t xml:space="preserve"> год</w:t>
      </w:r>
    </w:p>
    <w:p w:rsidR="00650B49" w:rsidRPr="00D5351C" w:rsidRDefault="00650B49" w:rsidP="00F4785E">
      <w:pPr>
        <w:pStyle w:val="a9"/>
        <w:rPr>
          <w:rFonts w:ascii="Times New Roman" w:hAnsi="Times New Roman"/>
          <w:sz w:val="28"/>
          <w:szCs w:val="28"/>
        </w:rPr>
      </w:pPr>
    </w:p>
    <w:p w:rsidR="00650B49" w:rsidRPr="00D5351C" w:rsidRDefault="00254DF0" w:rsidP="00F4785E">
      <w:pPr>
        <w:pStyle w:val="a9"/>
        <w:rPr>
          <w:rFonts w:ascii="Times New Roman" w:hAnsi="Times New Roman"/>
          <w:sz w:val="28"/>
          <w:szCs w:val="28"/>
        </w:rPr>
      </w:pPr>
      <w:r w:rsidRPr="00D5351C">
        <w:rPr>
          <w:rFonts w:ascii="Times New Roman" w:hAnsi="Times New Roman"/>
          <w:sz w:val="28"/>
          <w:szCs w:val="28"/>
        </w:rPr>
        <w:t>(</w:t>
      </w:r>
      <w:r w:rsidR="00650B49" w:rsidRPr="00D5351C">
        <w:rPr>
          <w:rFonts w:ascii="Times New Roman" w:hAnsi="Times New Roman"/>
          <w:sz w:val="28"/>
          <w:szCs w:val="28"/>
        </w:rPr>
        <w:t>номер – код вида спорта:</w:t>
      </w:r>
      <w:r w:rsidR="00FE43C0" w:rsidRPr="00FE43C0">
        <w:t xml:space="preserve"> </w:t>
      </w:r>
      <w:r w:rsidR="00FE43C0" w:rsidRPr="00FE43C0">
        <w:rPr>
          <w:rFonts w:ascii="Times New Roman" w:hAnsi="Times New Roman"/>
          <w:sz w:val="28"/>
          <w:szCs w:val="28"/>
        </w:rPr>
        <w:t>1730001411</w:t>
      </w:r>
      <w:r w:rsidR="00650B49" w:rsidRPr="00D5351C">
        <w:rPr>
          <w:rFonts w:ascii="Times New Roman" w:hAnsi="Times New Roman"/>
          <w:sz w:val="28"/>
          <w:szCs w:val="28"/>
        </w:rPr>
        <w:t>Я</w:t>
      </w:r>
      <w:r w:rsidRPr="00D5351C">
        <w:rPr>
          <w:rFonts w:ascii="Times New Roman" w:hAnsi="Times New Roman"/>
          <w:sz w:val="28"/>
          <w:szCs w:val="28"/>
        </w:rPr>
        <w:t>)</w:t>
      </w:r>
    </w:p>
    <w:p w:rsidR="00650B49" w:rsidRPr="00D5351C" w:rsidRDefault="00650B49" w:rsidP="00C74E40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F4785E" w:rsidRPr="00D5351C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D5351C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D5351C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D5351C" w:rsidRDefault="00F4785E" w:rsidP="00650B49">
      <w:pPr>
        <w:ind w:firstLine="720"/>
        <w:jc w:val="both"/>
        <w:rPr>
          <w:sz w:val="28"/>
          <w:szCs w:val="28"/>
        </w:rPr>
      </w:pPr>
    </w:p>
    <w:p w:rsidR="00650B49" w:rsidRPr="00D5351C" w:rsidRDefault="00650B49" w:rsidP="00650B49">
      <w:pPr>
        <w:ind w:firstLine="720"/>
        <w:jc w:val="both"/>
        <w:rPr>
          <w:sz w:val="28"/>
          <w:szCs w:val="28"/>
        </w:rPr>
      </w:pPr>
    </w:p>
    <w:p w:rsidR="007D7AA5" w:rsidRPr="00D5351C" w:rsidRDefault="007D7AA5" w:rsidP="00650B49">
      <w:pPr>
        <w:ind w:firstLine="720"/>
        <w:jc w:val="both"/>
        <w:rPr>
          <w:sz w:val="28"/>
          <w:szCs w:val="28"/>
        </w:rPr>
      </w:pPr>
    </w:p>
    <w:p w:rsidR="00D5351C" w:rsidRDefault="00D5351C" w:rsidP="00C1437D">
      <w:pPr>
        <w:jc w:val="center"/>
        <w:rPr>
          <w:sz w:val="28"/>
          <w:szCs w:val="28"/>
        </w:rPr>
      </w:pPr>
    </w:p>
    <w:p w:rsidR="00E81A9D" w:rsidRPr="00D5351C" w:rsidRDefault="00E81A9D" w:rsidP="00C1437D">
      <w:pPr>
        <w:jc w:val="center"/>
        <w:rPr>
          <w:sz w:val="28"/>
          <w:szCs w:val="28"/>
        </w:rPr>
      </w:pPr>
    </w:p>
    <w:p w:rsidR="00006228" w:rsidRPr="00D5351C" w:rsidRDefault="00006228" w:rsidP="00C1437D">
      <w:pPr>
        <w:jc w:val="center"/>
        <w:rPr>
          <w:sz w:val="28"/>
          <w:szCs w:val="28"/>
        </w:rPr>
      </w:pPr>
    </w:p>
    <w:p w:rsidR="00C1437D" w:rsidRPr="00006228" w:rsidRDefault="00006228" w:rsidP="00C1437D">
      <w:pPr>
        <w:jc w:val="center"/>
        <w:rPr>
          <w:b/>
        </w:rPr>
      </w:pPr>
      <w:r w:rsidRPr="00D5351C">
        <w:rPr>
          <w:b/>
          <w:sz w:val="28"/>
          <w:szCs w:val="28"/>
        </w:rPr>
        <w:t xml:space="preserve">г. </w:t>
      </w:r>
      <w:r w:rsidR="006562C0" w:rsidRPr="00D5351C">
        <w:rPr>
          <w:b/>
          <w:sz w:val="28"/>
          <w:szCs w:val="28"/>
        </w:rPr>
        <w:t>Москва</w:t>
      </w:r>
      <w:r w:rsidR="00C1437D" w:rsidRPr="00006228">
        <w:rPr>
          <w:b/>
          <w:sz w:val="28"/>
          <w:szCs w:val="28"/>
        </w:rPr>
        <w:br w:type="page"/>
      </w:r>
    </w:p>
    <w:p w:rsidR="0034469D" w:rsidRPr="00553625" w:rsidRDefault="0034469D" w:rsidP="0034469D">
      <w:pPr>
        <w:numPr>
          <w:ilvl w:val="0"/>
          <w:numId w:val="9"/>
        </w:numPr>
        <w:rPr>
          <w:b/>
          <w:bCs/>
          <w:sz w:val="28"/>
        </w:rPr>
      </w:pPr>
      <w:r w:rsidRPr="00553625">
        <w:rPr>
          <w:b/>
          <w:bCs/>
          <w:sz w:val="28"/>
        </w:rPr>
        <w:lastRenderedPageBreak/>
        <w:t>ОБЩИЕ ПОЛОЖЕНИЯ.</w:t>
      </w:r>
    </w:p>
    <w:p w:rsidR="0034469D" w:rsidRPr="00553625" w:rsidRDefault="0034469D" w:rsidP="0034469D">
      <w:pPr>
        <w:jc w:val="both"/>
        <w:rPr>
          <w:b/>
          <w:bCs/>
          <w:sz w:val="28"/>
        </w:rPr>
      </w:pPr>
    </w:p>
    <w:p w:rsidR="0034469D" w:rsidRPr="00553625" w:rsidRDefault="0034469D" w:rsidP="0034469D">
      <w:pPr>
        <w:numPr>
          <w:ilvl w:val="1"/>
          <w:numId w:val="9"/>
        </w:numPr>
        <w:tabs>
          <w:tab w:val="left" w:pos="993"/>
        </w:tabs>
        <w:jc w:val="both"/>
        <w:rPr>
          <w:b/>
          <w:bCs/>
          <w:sz w:val="28"/>
        </w:rPr>
      </w:pPr>
      <w:r w:rsidRPr="00553625">
        <w:rPr>
          <w:sz w:val="28"/>
        </w:rPr>
        <w:t>Московские спортивные соревнования по виду спорта «</w:t>
      </w:r>
      <w:proofErr w:type="spellStart"/>
      <w:r w:rsidRPr="00553625">
        <w:rPr>
          <w:sz w:val="28"/>
        </w:rPr>
        <w:t>киокусинкай</w:t>
      </w:r>
      <w:proofErr w:type="spellEnd"/>
      <w:r w:rsidRPr="00553625">
        <w:rPr>
          <w:sz w:val="28"/>
        </w:rPr>
        <w:t>» (далее – Соревнования) проводится в соответствии с данным положением и на основании:</w:t>
      </w:r>
    </w:p>
    <w:p w:rsidR="0034469D" w:rsidRPr="00553625" w:rsidRDefault="0034469D" w:rsidP="0034469D">
      <w:pPr>
        <w:pStyle w:val="ab"/>
        <w:numPr>
          <w:ilvl w:val="0"/>
          <w:numId w:val="10"/>
        </w:numPr>
        <w:jc w:val="both"/>
        <w:rPr>
          <w:i/>
          <w:iCs/>
          <w:sz w:val="28"/>
        </w:rPr>
      </w:pPr>
      <w:r w:rsidRPr="00553625">
        <w:rPr>
          <w:sz w:val="28"/>
        </w:rPr>
        <w:t xml:space="preserve">на основании решения Президиума Регионального отделения Общественной организации «Общероссийская спортивная Федерация «Ассоциация </w:t>
      </w:r>
      <w:proofErr w:type="spellStart"/>
      <w:r w:rsidRPr="00553625">
        <w:rPr>
          <w:sz w:val="28"/>
        </w:rPr>
        <w:t>Киокусинкай</w:t>
      </w:r>
      <w:proofErr w:type="spellEnd"/>
      <w:r w:rsidRPr="00553625">
        <w:rPr>
          <w:sz w:val="28"/>
        </w:rPr>
        <w:t xml:space="preserve"> России» города Москва (далее – Региональное отделение «АКР» города Москва)</w:t>
      </w:r>
      <w:r w:rsidR="003808BA">
        <w:rPr>
          <w:sz w:val="28"/>
        </w:rPr>
        <w:br/>
      </w:r>
      <w:r w:rsidRPr="003808BA">
        <w:rPr>
          <w:sz w:val="28"/>
        </w:rPr>
        <w:t>№</w:t>
      </w:r>
      <w:r w:rsidR="003808BA" w:rsidRPr="003808BA">
        <w:rPr>
          <w:sz w:val="28"/>
        </w:rPr>
        <w:t xml:space="preserve"> 1 </w:t>
      </w:r>
      <w:r w:rsidRPr="003808BA">
        <w:rPr>
          <w:sz w:val="28"/>
        </w:rPr>
        <w:t xml:space="preserve">от </w:t>
      </w:r>
      <w:r w:rsidR="003808BA" w:rsidRPr="003808BA">
        <w:rPr>
          <w:sz w:val="28"/>
        </w:rPr>
        <w:t>24 сентября 2020 года</w:t>
      </w:r>
      <w:r w:rsidRPr="003808BA">
        <w:rPr>
          <w:sz w:val="28"/>
        </w:rPr>
        <w:t>;</w:t>
      </w:r>
    </w:p>
    <w:p w:rsidR="0034469D" w:rsidRPr="00553625" w:rsidRDefault="0034469D" w:rsidP="0034469D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>
        <w:rPr>
          <w:sz w:val="28"/>
        </w:rPr>
        <w:t>1</w:t>
      </w:r>
      <w:r w:rsidRPr="00553625">
        <w:rPr>
          <w:sz w:val="28"/>
        </w:rPr>
        <w:t xml:space="preserve"> год (далее – ЕКП Москвы), утвержденного Департаментом спорта города Москвы (далее – Москомспорт);</w:t>
      </w:r>
    </w:p>
    <w:p w:rsidR="0034469D" w:rsidRPr="00553625" w:rsidRDefault="0034469D" w:rsidP="0034469D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t>Распоряжения Москомспорта о государственной аккредитации Регионального отделения «АКР» города Москва № 303 от 17.09.2019 г.;</w:t>
      </w:r>
    </w:p>
    <w:p w:rsidR="0034469D" w:rsidRPr="00553625" w:rsidRDefault="0034469D" w:rsidP="0034469D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t>Правил по виду спорта «</w:t>
      </w:r>
      <w:proofErr w:type="spellStart"/>
      <w:r w:rsidRPr="00553625">
        <w:rPr>
          <w:sz w:val="28"/>
        </w:rPr>
        <w:t>киокусинкай</w:t>
      </w:r>
      <w:proofErr w:type="spellEnd"/>
      <w:r w:rsidRPr="00553625">
        <w:rPr>
          <w:sz w:val="28"/>
        </w:rPr>
        <w:t xml:space="preserve">» (номер-код 1730001411Я), утвержденных приказом </w:t>
      </w:r>
      <w:proofErr w:type="spellStart"/>
      <w:r w:rsidRPr="00553625">
        <w:rPr>
          <w:sz w:val="28"/>
        </w:rPr>
        <w:t>Минспорта</w:t>
      </w:r>
      <w:proofErr w:type="spellEnd"/>
      <w:r w:rsidRPr="00553625">
        <w:rPr>
          <w:sz w:val="28"/>
        </w:rPr>
        <w:t xml:space="preserve"> России от 31.05.2019 г. № 433.</w:t>
      </w:r>
    </w:p>
    <w:p w:rsidR="0034469D" w:rsidRPr="00553625" w:rsidRDefault="0034469D" w:rsidP="0034469D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bCs/>
          <w:sz w:val="28"/>
        </w:rPr>
        <w:t>Соревновани</w:t>
      </w:r>
      <w:r w:rsidR="008F3FB9">
        <w:rPr>
          <w:bCs/>
          <w:sz w:val="28"/>
        </w:rPr>
        <w:t>я</w:t>
      </w:r>
      <w:r w:rsidRPr="00553625">
        <w:rPr>
          <w:sz w:val="28"/>
        </w:rPr>
        <w:t xml:space="preserve"> провод</w:t>
      </w:r>
      <w:r w:rsidR="008F3FB9">
        <w:rPr>
          <w:sz w:val="28"/>
        </w:rPr>
        <w:t>ятся</w:t>
      </w:r>
      <w:r w:rsidRPr="00553625">
        <w:rPr>
          <w:sz w:val="28"/>
        </w:rPr>
        <w:t xml:space="preserve"> в целях популяризации и развития </w:t>
      </w:r>
      <w:proofErr w:type="spellStart"/>
      <w:r w:rsidRPr="00553625">
        <w:rPr>
          <w:sz w:val="28"/>
        </w:rPr>
        <w:t>киокусинкай</w:t>
      </w:r>
      <w:proofErr w:type="spellEnd"/>
      <w:r w:rsidRPr="00553625">
        <w:rPr>
          <w:sz w:val="28"/>
        </w:rPr>
        <w:t>.</w:t>
      </w:r>
    </w:p>
    <w:p w:rsidR="0034469D" w:rsidRPr="00553625" w:rsidRDefault="0034469D" w:rsidP="0034469D">
      <w:pPr>
        <w:jc w:val="both"/>
        <w:rPr>
          <w:sz w:val="28"/>
        </w:rPr>
      </w:pPr>
      <w:r w:rsidRPr="00553625">
        <w:rPr>
          <w:sz w:val="28"/>
        </w:rPr>
        <w:tab/>
        <w:t>Основные задачи Соревновани</w:t>
      </w:r>
      <w:r w:rsidR="008F3FB9">
        <w:rPr>
          <w:sz w:val="28"/>
        </w:rPr>
        <w:t>й</w:t>
      </w:r>
      <w:r w:rsidRPr="00553625">
        <w:rPr>
          <w:sz w:val="28"/>
        </w:rPr>
        <w:t>:</w:t>
      </w:r>
    </w:p>
    <w:p w:rsidR="0034469D" w:rsidRPr="00EC0013" w:rsidRDefault="0034469D" w:rsidP="0034469D">
      <w:pPr>
        <w:pStyle w:val="ab"/>
        <w:numPr>
          <w:ilvl w:val="0"/>
          <w:numId w:val="11"/>
        </w:numPr>
        <w:jc w:val="both"/>
        <w:rPr>
          <w:sz w:val="28"/>
        </w:rPr>
      </w:pPr>
      <w:r w:rsidRPr="00EC0013">
        <w:rPr>
          <w:sz w:val="28"/>
        </w:rPr>
        <w:t>повышение мастерства действующих спортсменов;</w:t>
      </w:r>
    </w:p>
    <w:p w:rsidR="0034469D" w:rsidRPr="00EC0013" w:rsidRDefault="0034469D" w:rsidP="0034469D">
      <w:pPr>
        <w:pStyle w:val="ab"/>
        <w:numPr>
          <w:ilvl w:val="0"/>
          <w:numId w:val="11"/>
        </w:numPr>
        <w:jc w:val="both"/>
        <w:rPr>
          <w:sz w:val="28"/>
        </w:rPr>
      </w:pPr>
      <w:r w:rsidRPr="00EC0013">
        <w:rPr>
          <w:sz w:val="28"/>
        </w:rPr>
        <w:t>выявление сильнейших спортсменов для комплектования спортивных сборных команд города Москвы;</w:t>
      </w:r>
    </w:p>
    <w:p w:rsidR="0034469D" w:rsidRPr="00EC0013" w:rsidRDefault="0034469D" w:rsidP="0034469D">
      <w:pPr>
        <w:pStyle w:val="ab"/>
        <w:numPr>
          <w:ilvl w:val="0"/>
          <w:numId w:val="11"/>
        </w:numPr>
        <w:jc w:val="both"/>
        <w:rPr>
          <w:sz w:val="28"/>
        </w:rPr>
      </w:pPr>
      <w:r w:rsidRPr="00EC0013">
        <w:rPr>
          <w:sz w:val="28"/>
        </w:rPr>
        <w:t>подготовка спортивной сборной команды Москвы для участия в чемпионатах России и других российских спортивных соревнований;</w:t>
      </w:r>
    </w:p>
    <w:p w:rsidR="0034469D" w:rsidRPr="00553625" w:rsidRDefault="0034469D" w:rsidP="0034469D">
      <w:pPr>
        <w:pStyle w:val="ab"/>
        <w:numPr>
          <w:ilvl w:val="0"/>
          <w:numId w:val="11"/>
        </w:numPr>
        <w:jc w:val="both"/>
        <w:rPr>
          <w:sz w:val="28"/>
        </w:rPr>
      </w:pPr>
      <w:r w:rsidRPr="00553625">
        <w:rPr>
          <w:sz w:val="28"/>
        </w:rPr>
        <w:t xml:space="preserve">популяризация и дальнейшее развитие </w:t>
      </w:r>
      <w:proofErr w:type="spellStart"/>
      <w:r w:rsidRPr="00553625">
        <w:rPr>
          <w:sz w:val="28"/>
        </w:rPr>
        <w:t>киокусинкай</w:t>
      </w:r>
      <w:proofErr w:type="spellEnd"/>
      <w:r w:rsidRPr="00553625">
        <w:rPr>
          <w:sz w:val="28"/>
        </w:rPr>
        <w:t xml:space="preserve"> в городе Москве.</w:t>
      </w:r>
    </w:p>
    <w:p w:rsidR="0034469D" w:rsidRPr="00553625" w:rsidRDefault="0034469D" w:rsidP="0034469D">
      <w:pPr>
        <w:numPr>
          <w:ilvl w:val="1"/>
          <w:numId w:val="9"/>
        </w:numPr>
        <w:jc w:val="both"/>
        <w:rPr>
          <w:b/>
          <w:sz w:val="28"/>
        </w:rPr>
      </w:pPr>
      <w:r w:rsidRPr="00553625">
        <w:rPr>
          <w:b/>
          <w:bCs/>
          <w:sz w:val="28"/>
        </w:rPr>
        <w:t xml:space="preserve"> </w:t>
      </w:r>
      <w:r w:rsidRPr="00553625">
        <w:rPr>
          <w:sz w:val="28"/>
        </w:rPr>
        <w:t>В соответствии с п.3 ч.4 ст.26.2 329-ФЗ «О физической культуре и спорте</w:t>
      </w:r>
      <w:r w:rsidR="002F274E">
        <w:rPr>
          <w:sz w:val="28"/>
        </w:rPr>
        <w:br/>
      </w:r>
      <w:r w:rsidRPr="00553625">
        <w:rPr>
          <w:sz w:val="28"/>
        </w:rPr>
        <w:t>в Российской Федерации» настоящим Положением запрещается оказывать противоправное влияние на результаты спортивных соревнований.</w:t>
      </w:r>
    </w:p>
    <w:p w:rsidR="0034469D" w:rsidRPr="00553625" w:rsidRDefault="0034469D" w:rsidP="0034469D">
      <w:pPr>
        <w:jc w:val="both"/>
        <w:rPr>
          <w:b/>
          <w:sz w:val="28"/>
        </w:rPr>
      </w:pPr>
    </w:p>
    <w:p w:rsidR="0034469D" w:rsidRPr="00553625" w:rsidRDefault="0034469D" w:rsidP="0034469D">
      <w:pPr>
        <w:numPr>
          <w:ilvl w:val="0"/>
          <w:numId w:val="9"/>
        </w:numPr>
        <w:rPr>
          <w:b/>
          <w:sz w:val="28"/>
        </w:rPr>
      </w:pPr>
      <w:r w:rsidRPr="00553625">
        <w:rPr>
          <w:b/>
          <w:bCs/>
          <w:sz w:val="28"/>
        </w:rPr>
        <w:t>ПРАВА И ОБЯЗАННОСТИ ОРГАНИЗАТОРОВ.</w:t>
      </w:r>
    </w:p>
    <w:p w:rsidR="0034469D" w:rsidRPr="00553625" w:rsidRDefault="0034469D" w:rsidP="0034469D">
      <w:pPr>
        <w:jc w:val="both"/>
        <w:rPr>
          <w:b/>
          <w:sz w:val="28"/>
        </w:rPr>
      </w:pPr>
    </w:p>
    <w:p w:rsidR="0034469D" w:rsidRPr="00F865EA" w:rsidRDefault="0034469D" w:rsidP="0034469D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>Руководство проведением Соревновани</w:t>
      </w:r>
      <w:r w:rsidR="008F3FB9">
        <w:rPr>
          <w:sz w:val="28"/>
        </w:rPr>
        <w:t>й</w:t>
      </w:r>
      <w:r w:rsidRPr="00553625">
        <w:rPr>
          <w:sz w:val="28"/>
        </w:rPr>
        <w:t xml:space="preserve"> </w:t>
      </w:r>
      <w:r>
        <w:rPr>
          <w:sz w:val="28"/>
        </w:rPr>
        <w:t xml:space="preserve">осуществляет Москомспорт в лице ГКУ </w:t>
      </w:r>
      <w:r w:rsidRPr="0034469D">
        <w:rPr>
          <w:sz w:val="28"/>
        </w:rPr>
        <w:t>«</w:t>
      </w:r>
      <w:proofErr w:type="spellStart"/>
      <w:r w:rsidRPr="0034469D">
        <w:rPr>
          <w:sz w:val="28"/>
        </w:rPr>
        <w:t>ЦСТиСК</w:t>
      </w:r>
      <w:proofErr w:type="spellEnd"/>
      <w:r w:rsidRPr="0034469D">
        <w:rPr>
          <w:sz w:val="28"/>
        </w:rPr>
        <w:t>» Москомспорта</w:t>
      </w:r>
      <w:r>
        <w:rPr>
          <w:sz w:val="28"/>
        </w:rPr>
        <w:t xml:space="preserve"> и </w:t>
      </w:r>
      <w:r w:rsidRPr="00553625">
        <w:rPr>
          <w:sz w:val="28"/>
        </w:rPr>
        <w:t xml:space="preserve">Региональное отделение «АКР» города Москва. </w:t>
      </w:r>
      <w:r w:rsidRPr="00F865EA">
        <w:rPr>
          <w:sz w:val="28"/>
        </w:rPr>
        <w:t>Непосредственное проведение Соревновани</w:t>
      </w:r>
      <w:r w:rsidR="008F3FB9">
        <w:rPr>
          <w:sz w:val="28"/>
        </w:rPr>
        <w:t>й</w:t>
      </w:r>
      <w:r w:rsidRPr="00F865EA">
        <w:rPr>
          <w:sz w:val="28"/>
        </w:rPr>
        <w:t xml:space="preserve"> возлагается </w:t>
      </w:r>
      <w:proofErr w:type="gramStart"/>
      <w:r w:rsidRPr="00F865EA">
        <w:rPr>
          <w:sz w:val="28"/>
        </w:rPr>
        <w:t>на</w:t>
      </w:r>
      <w:proofErr w:type="gramEnd"/>
      <w:r w:rsidRPr="00F865EA">
        <w:rPr>
          <w:sz w:val="28"/>
        </w:rPr>
        <w:t>:</w:t>
      </w:r>
    </w:p>
    <w:p w:rsidR="0034469D" w:rsidRPr="00F865EA" w:rsidRDefault="0034469D" w:rsidP="0034469D">
      <w:pPr>
        <w:pStyle w:val="ab"/>
        <w:ind w:left="0"/>
        <w:jc w:val="both"/>
        <w:rPr>
          <w:sz w:val="28"/>
        </w:rPr>
      </w:pPr>
      <w:r w:rsidRPr="00F865EA">
        <w:rPr>
          <w:sz w:val="28"/>
        </w:rPr>
        <w:t xml:space="preserve">- Региональную общественную организацию «Московская городская федерация </w:t>
      </w:r>
      <w:proofErr w:type="spellStart"/>
      <w:r w:rsidRPr="00F865EA">
        <w:rPr>
          <w:sz w:val="28"/>
        </w:rPr>
        <w:t>киокушинкай</w:t>
      </w:r>
      <w:proofErr w:type="spellEnd"/>
      <w:r w:rsidRPr="00F865EA">
        <w:rPr>
          <w:sz w:val="28"/>
        </w:rPr>
        <w:t xml:space="preserve"> каратэ-до»</w:t>
      </w:r>
      <w:r w:rsidR="004C7527">
        <w:rPr>
          <w:sz w:val="28"/>
        </w:rPr>
        <w:t xml:space="preserve"> </w:t>
      </w:r>
      <w:r w:rsidR="00F865EA" w:rsidRPr="00F865EA">
        <w:rPr>
          <w:sz w:val="28"/>
        </w:rPr>
        <w:t>(</w:t>
      </w:r>
      <w:r w:rsidR="00F865EA">
        <w:rPr>
          <w:sz w:val="28"/>
        </w:rPr>
        <w:t>группа дисциплин</w:t>
      </w:r>
      <w:r w:rsidR="00F865EA" w:rsidRPr="00F865EA">
        <w:rPr>
          <w:sz w:val="28"/>
        </w:rPr>
        <w:t xml:space="preserve"> «</w:t>
      </w:r>
      <w:proofErr w:type="spellStart"/>
      <w:r w:rsidR="00F865EA" w:rsidRPr="00F865EA">
        <w:rPr>
          <w:sz w:val="28"/>
        </w:rPr>
        <w:t>киокусинкай</w:t>
      </w:r>
      <w:proofErr w:type="spellEnd"/>
      <w:r w:rsidR="00F865EA" w:rsidRPr="00F865EA">
        <w:rPr>
          <w:sz w:val="28"/>
        </w:rPr>
        <w:t>», ответственный - Леонов Артем Юрьевич, тел.</w:t>
      </w:r>
      <w:r w:rsidR="00F865EA">
        <w:rPr>
          <w:sz w:val="28"/>
        </w:rPr>
        <w:t xml:space="preserve"> +7 (964) 640-35-27</w:t>
      </w:r>
      <w:r w:rsidR="004C7527">
        <w:rPr>
          <w:sz w:val="28"/>
        </w:rPr>
        <w:t>)</w:t>
      </w:r>
      <w:r w:rsidRPr="00F865EA">
        <w:rPr>
          <w:sz w:val="28"/>
        </w:rPr>
        <w:t>;</w:t>
      </w:r>
    </w:p>
    <w:p w:rsidR="0034469D" w:rsidRDefault="0034469D" w:rsidP="004C7527">
      <w:pPr>
        <w:pStyle w:val="ab"/>
        <w:ind w:left="0"/>
        <w:jc w:val="both"/>
        <w:rPr>
          <w:sz w:val="28"/>
        </w:rPr>
      </w:pPr>
      <w:r w:rsidRPr="004C7527">
        <w:rPr>
          <w:sz w:val="28"/>
        </w:rPr>
        <w:t xml:space="preserve">- Региональную общественную организацию «Каратэ </w:t>
      </w:r>
      <w:proofErr w:type="spellStart"/>
      <w:r w:rsidRPr="004C7527">
        <w:rPr>
          <w:sz w:val="28"/>
        </w:rPr>
        <w:t>киокушинкай</w:t>
      </w:r>
      <w:proofErr w:type="spellEnd"/>
      <w:r w:rsidRPr="004C7527">
        <w:rPr>
          <w:sz w:val="28"/>
        </w:rPr>
        <w:t>» города Москвы</w:t>
      </w:r>
      <w:r w:rsidR="00F865EA" w:rsidRPr="004C7527">
        <w:rPr>
          <w:sz w:val="28"/>
        </w:rPr>
        <w:t>» (</w:t>
      </w:r>
      <w:r w:rsidR="004C7527" w:rsidRPr="004C7527">
        <w:rPr>
          <w:sz w:val="28"/>
        </w:rPr>
        <w:t>группа дисциплин</w:t>
      </w:r>
      <w:r w:rsidR="00F865EA" w:rsidRPr="004C7527">
        <w:rPr>
          <w:sz w:val="28"/>
        </w:rPr>
        <w:t xml:space="preserve"> «</w:t>
      </w:r>
      <w:proofErr w:type="spellStart"/>
      <w:r w:rsidR="00F865EA" w:rsidRPr="004C7527">
        <w:rPr>
          <w:sz w:val="28"/>
        </w:rPr>
        <w:t>киокусинкай</w:t>
      </w:r>
      <w:proofErr w:type="spellEnd"/>
      <w:r w:rsidR="00F865EA" w:rsidRPr="004C7527">
        <w:rPr>
          <w:sz w:val="28"/>
        </w:rPr>
        <w:t xml:space="preserve">», </w:t>
      </w:r>
      <w:proofErr w:type="gramStart"/>
      <w:r w:rsidR="00F865EA" w:rsidRPr="004C7527">
        <w:rPr>
          <w:sz w:val="28"/>
        </w:rPr>
        <w:t>ответственный</w:t>
      </w:r>
      <w:proofErr w:type="gramEnd"/>
      <w:r w:rsidR="00F865EA" w:rsidRPr="004C7527">
        <w:rPr>
          <w:sz w:val="28"/>
        </w:rPr>
        <w:t xml:space="preserve"> - </w:t>
      </w:r>
      <w:r w:rsidR="004C7527" w:rsidRPr="004C7527">
        <w:rPr>
          <w:sz w:val="28"/>
        </w:rPr>
        <w:t>Романова Юлия Геннадьевна, тел. +7 (926) 578-33-78)</w:t>
      </w:r>
      <w:r w:rsidRPr="004C7527">
        <w:rPr>
          <w:sz w:val="28"/>
        </w:rPr>
        <w:t>;</w:t>
      </w:r>
    </w:p>
    <w:p w:rsidR="004C7527" w:rsidRDefault="004C7527" w:rsidP="0034469D">
      <w:pPr>
        <w:pStyle w:val="ab"/>
        <w:ind w:left="0"/>
        <w:jc w:val="both"/>
        <w:rPr>
          <w:sz w:val="28"/>
        </w:rPr>
      </w:pPr>
      <w:r w:rsidRPr="00F865EA">
        <w:rPr>
          <w:sz w:val="28"/>
        </w:rPr>
        <w:t>- Общественную организацию «Московская Федерация Кёкусинкай» (</w:t>
      </w:r>
      <w:r>
        <w:rPr>
          <w:sz w:val="28"/>
        </w:rPr>
        <w:t>группа дисциплин</w:t>
      </w:r>
      <w:r w:rsidRPr="00F865EA">
        <w:rPr>
          <w:sz w:val="28"/>
        </w:rPr>
        <w:t xml:space="preserve"> «</w:t>
      </w:r>
      <w:proofErr w:type="spellStart"/>
      <w:r w:rsidRPr="00F865EA">
        <w:rPr>
          <w:sz w:val="28"/>
        </w:rPr>
        <w:t>кёкуси</w:t>
      </w:r>
      <w:r w:rsidR="008F3FB9">
        <w:rPr>
          <w:sz w:val="28"/>
        </w:rPr>
        <w:t>н</w:t>
      </w:r>
      <w:proofErr w:type="spellEnd"/>
      <w:r w:rsidR="008F3FB9">
        <w:rPr>
          <w:sz w:val="28"/>
        </w:rPr>
        <w:t xml:space="preserve">», </w:t>
      </w:r>
      <w:proofErr w:type="gramStart"/>
      <w:r w:rsidR="008F3FB9">
        <w:rPr>
          <w:sz w:val="28"/>
        </w:rPr>
        <w:t>ответственный</w:t>
      </w:r>
      <w:proofErr w:type="gramEnd"/>
      <w:r w:rsidR="008F3FB9">
        <w:rPr>
          <w:sz w:val="28"/>
        </w:rPr>
        <w:t xml:space="preserve"> - </w:t>
      </w:r>
      <w:proofErr w:type="spellStart"/>
      <w:r w:rsidR="008F3FB9">
        <w:rPr>
          <w:sz w:val="28"/>
        </w:rPr>
        <w:t>Вдовченко</w:t>
      </w:r>
      <w:proofErr w:type="spellEnd"/>
      <w:r w:rsidR="008F3FB9">
        <w:rPr>
          <w:sz w:val="28"/>
        </w:rPr>
        <w:t xml:space="preserve"> Злата Леонидовна</w:t>
      </w:r>
      <w:r w:rsidRPr="00F865EA">
        <w:rPr>
          <w:sz w:val="28"/>
        </w:rPr>
        <w:t xml:space="preserve">, </w:t>
      </w:r>
      <w:r w:rsidR="008F3FB9">
        <w:rPr>
          <w:sz w:val="28"/>
        </w:rPr>
        <w:br/>
        <w:t>т</w:t>
      </w:r>
      <w:r w:rsidRPr="00F865EA">
        <w:rPr>
          <w:sz w:val="28"/>
        </w:rPr>
        <w:t>ел. +7 (962) 901-08-38</w:t>
      </w:r>
      <w:r>
        <w:rPr>
          <w:sz w:val="28"/>
        </w:rPr>
        <w:t>);</w:t>
      </w:r>
    </w:p>
    <w:p w:rsidR="00F865EA" w:rsidRDefault="00F865EA" w:rsidP="0034469D">
      <w:pPr>
        <w:pStyle w:val="ab"/>
        <w:ind w:left="0"/>
        <w:jc w:val="both"/>
        <w:rPr>
          <w:sz w:val="28"/>
          <w:szCs w:val="28"/>
        </w:rPr>
      </w:pPr>
      <w:r w:rsidRPr="00F865EA">
        <w:rPr>
          <w:sz w:val="28"/>
        </w:rPr>
        <w:t>-</w:t>
      </w:r>
      <w:r w:rsidRPr="00F865EA">
        <w:rPr>
          <w:sz w:val="28"/>
          <w:szCs w:val="28"/>
        </w:rPr>
        <w:t xml:space="preserve"> </w:t>
      </w:r>
      <w:r w:rsidRPr="00FE6A13">
        <w:rPr>
          <w:sz w:val="28"/>
          <w:szCs w:val="28"/>
        </w:rPr>
        <w:t>Региональн</w:t>
      </w:r>
      <w:r>
        <w:rPr>
          <w:sz w:val="28"/>
          <w:szCs w:val="28"/>
        </w:rPr>
        <w:t>ую</w:t>
      </w:r>
      <w:r w:rsidRPr="00FE6A13">
        <w:rPr>
          <w:sz w:val="28"/>
          <w:szCs w:val="28"/>
        </w:rPr>
        <w:t xml:space="preserve"> физкультурно-спортивн</w:t>
      </w:r>
      <w:r>
        <w:rPr>
          <w:sz w:val="28"/>
          <w:szCs w:val="28"/>
        </w:rPr>
        <w:t>ую</w:t>
      </w:r>
      <w:r w:rsidRPr="00FE6A13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ую</w:t>
      </w:r>
      <w:r w:rsidRPr="00FE6A13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ю</w:t>
      </w:r>
      <w:r w:rsidRPr="00FE6A13">
        <w:rPr>
          <w:sz w:val="28"/>
          <w:szCs w:val="28"/>
        </w:rPr>
        <w:t xml:space="preserve"> «Московская Федерация </w:t>
      </w:r>
      <w:proofErr w:type="spellStart"/>
      <w:r w:rsidRPr="00FE6A13">
        <w:rPr>
          <w:sz w:val="28"/>
          <w:szCs w:val="28"/>
        </w:rPr>
        <w:t>Кёкусин-кан</w:t>
      </w:r>
      <w:proofErr w:type="spellEnd"/>
      <w:r w:rsidRPr="00FE6A13">
        <w:rPr>
          <w:sz w:val="28"/>
          <w:szCs w:val="28"/>
        </w:rPr>
        <w:t xml:space="preserve"> Каратэ-до»</w:t>
      </w:r>
      <w:r>
        <w:rPr>
          <w:sz w:val="28"/>
          <w:szCs w:val="28"/>
        </w:rPr>
        <w:t xml:space="preserve"> (дисциплина «</w:t>
      </w:r>
      <w:proofErr w:type="spellStart"/>
      <w:r>
        <w:rPr>
          <w:sz w:val="28"/>
          <w:szCs w:val="28"/>
        </w:rPr>
        <w:t>кёкусинкан</w:t>
      </w:r>
      <w:proofErr w:type="spellEnd"/>
      <w:r>
        <w:rPr>
          <w:sz w:val="28"/>
          <w:szCs w:val="28"/>
        </w:rPr>
        <w:t xml:space="preserve">», ответственный - </w:t>
      </w:r>
      <w:proofErr w:type="spellStart"/>
      <w:r w:rsidRPr="00F865EA">
        <w:rPr>
          <w:sz w:val="28"/>
          <w:szCs w:val="28"/>
        </w:rPr>
        <w:t>Алакаев</w:t>
      </w:r>
      <w:proofErr w:type="spellEnd"/>
      <w:r w:rsidRPr="00F865EA">
        <w:rPr>
          <w:sz w:val="28"/>
          <w:szCs w:val="28"/>
        </w:rPr>
        <w:t xml:space="preserve"> Рустам Владимирович</w:t>
      </w:r>
      <w:r w:rsidR="0023692B">
        <w:rPr>
          <w:sz w:val="28"/>
          <w:szCs w:val="28"/>
        </w:rPr>
        <w:t>, тел. +7 (926) 045-60-00</w:t>
      </w:r>
      <w:r w:rsidR="004C7527">
        <w:rPr>
          <w:sz w:val="28"/>
          <w:szCs w:val="28"/>
        </w:rPr>
        <w:t>);</w:t>
      </w:r>
    </w:p>
    <w:p w:rsidR="00F865EA" w:rsidRPr="0034469D" w:rsidRDefault="004C7527" w:rsidP="0034469D">
      <w:pPr>
        <w:pStyle w:val="ab"/>
        <w:ind w:left="0"/>
        <w:jc w:val="both"/>
        <w:rPr>
          <w:color w:val="FF0000"/>
          <w:sz w:val="28"/>
        </w:rPr>
      </w:pPr>
      <w:r>
        <w:rPr>
          <w:sz w:val="28"/>
          <w:szCs w:val="28"/>
        </w:rPr>
        <w:lastRenderedPageBreak/>
        <w:t xml:space="preserve">- </w:t>
      </w:r>
      <w:r w:rsidR="003808BA" w:rsidRPr="00553625">
        <w:rPr>
          <w:sz w:val="28"/>
        </w:rPr>
        <w:t xml:space="preserve">Региональную детско-юношескую  спортивную общественную организацию «Клуб </w:t>
      </w:r>
      <w:proofErr w:type="spellStart"/>
      <w:r w:rsidR="003808BA" w:rsidRPr="00553625">
        <w:rPr>
          <w:sz w:val="28"/>
        </w:rPr>
        <w:t>Кёкушин</w:t>
      </w:r>
      <w:proofErr w:type="spellEnd"/>
      <w:r w:rsidR="003808BA" w:rsidRPr="00553625">
        <w:rPr>
          <w:sz w:val="28"/>
        </w:rPr>
        <w:t xml:space="preserve"> Каратэ»</w:t>
      </w:r>
      <w:r w:rsidR="003808BA">
        <w:rPr>
          <w:sz w:val="28"/>
          <w:szCs w:val="28"/>
        </w:rPr>
        <w:t xml:space="preserve"> </w:t>
      </w:r>
      <w:r>
        <w:rPr>
          <w:sz w:val="28"/>
          <w:szCs w:val="28"/>
        </w:rPr>
        <w:t>(группа дисциплин «</w:t>
      </w:r>
      <w:proofErr w:type="spellStart"/>
      <w:r>
        <w:rPr>
          <w:sz w:val="28"/>
          <w:szCs w:val="28"/>
        </w:rPr>
        <w:t>синкёкусинкай</w:t>
      </w:r>
      <w:proofErr w:type="spellEnd"/>
      <w:r>
        <w:rPr>
          <w:sz w:val="28"/>
          <w:szCs w:val="28"/>
        </w:rPr>
        <w:t>», ответственный - Глушенков Борис Викторович, тел. +7 (985) 723-84-66);</w:t>
      </w:r>
    </w:p>
    <w:p w:rsidR="0034469D" w:rsidRPr="00553625" w:rsidRDefault="0034469D" w:rsidP="0034469D">
      <w:pPr>
        <w:pStyle w:val="ab"/>
        <w:ind w:left="0"/>
        <w:jc w:val="both"/>
        <w:rPr>
          <w:b/>
          <w:bCs/>
          <w:sz w:val="28"/>
        </w:rPr>
      </w:pPr>
      <w:r w:rsidRPr="00553625">
        <w:rPr>
          <w:sz w:val="28"/>
        </w:rPr>
        <w:t>и на судейские коллегии, утверждённые данными организациями.</w:t>
      </w:r>
    </w:p>
    <w:p w:rsidR="0034469D" w:rsidRPr="00553625" w:rsidRDefault="0034469D" w:rsidP="0034469D">
      <w:pPr>
        <w:pStyle w:val="ab"/>
        <w:ind w:left="0"/>
        <w:jc w:val="both"/>
        <w:rPr>
          <w:sz w:val="28"/>
        </w:rPr>
      </w:pPr>
      <w:r w:rsidRPr="00553625">
        <w:rPr>
          <w:sz w:val="28"/>
        </w:rPr>
        <w:tab/>
      </w:r>
      <w:proofErr w:type="gramStart"/>
      <w:r w:rsidRPr="00553625">
        <w:rPr>
          <w:sz w:val="28"/>
        </w:rPr>
        <w:t>Ответственный</w:t>
      </w:r>
      <w:proofErr w:type="gramEnd"/>
      <w:r w:rsidRPr="00553625">
        <w:rPr>
          <w:sz w:val="28"/>
        </w:rPr>
        <w:t xml:space="preserve"> за координацию проведения Соревнований: Рожков Виктор Дмитриевич, тел.: +7 (968) 000-80-50.</w:t>
      </w:r>
    </w:p>
    <w:p w:rsidR="0034469D" w:rsidRPr="00553625" w:rsidRDefault="0034469D" w:rsidP="0034469D">
      <w:pPr>
        <w:numPr>
          <w:ilvl w:val="1"/>
          <w:numId w:val="9"/>
        </w:numPr>
        <w:jc w:val="both"/>
        <w:rPr>
          <w:sz w:val="28"/>
        </w:rPr>
      </w:pPr>
      <w:r w:rsidRPr="00553625">
        <w:rPr>
          <w:sz w:val="28"/>
        </w:rPr>
        <w:t xml:space="preserve"> Ответственность за соблюдение правил проведения Соревновани</w:t>
      </w:r>
      <w:r w:rsidR="008F3FB9">
        <w:rPr>
          <w:sz w:val="28"/>
        </w:rPr>
        <w:t>й</w:t>
      </w:r>
      <w:r w:rsidR="00D9500E">
        <w:rPr>
          <w:sz w:val="28"/>
        </w:rPr>
        <w:br/>
      </w:r>
      <w:r w:rsidRPr="00553625">
        <w:rPr>
          <w:sz w:val="28"/>
        </w:rPr>
        <w:t>и соответствие квалификации участников настоящему положению возлагается</w:t>
      </w:r>
      <w:r w:rsidR="00D9500E">
        <w:rPr>
          <w:sz w:val="28"/>
        </w:rPr>
        <w:br/>
      </w:r>
      <w:r w:rsidRPr="00553625">
        <w:rPr>
          <w:sz w:val="28"/>
        </w:rPr>
        <w:t>на главного судью Соревнований.</w:t>
      </w:r>
    </w:p>
    <w:p w:rsidR="0034469D" w:rsidRDefault="0034469D" w:rsidP="0034469D">
      <w:pPr>
        <w:numPr>
          <w:ilvl w:val="1"/>
          <w:numId w:val="9"/>
        </w:numPr>
        <w:jc w:val="both"/>
        <w:rPr>
          <w:sz w:val="28"/>
        </w:rPr>
      </w:pPr>
      <w:r w:rsidRPr="00553625">
        <w:rPr>
          <w:sz w:val="28"/>
        </w:rPr>
        <w:t xml:space="preserve"> Ответственность за соблюдение медицинских требований и оказание медицинской помощи возлагается на главного врача </w:t>
      </w:r>
      <w:r w:rsidR="008F3FB9">
        <w:rPr>
          <w:sz w:val="28"/>
        </w:rPr>
        <w:t>С</w:t>
      </w:r>
      <w:r w:rsidRPr="00553625">
        <w:rPr>
          <w:sz w:val="28"/>
        </w:rPr>
        <w:t>оревнований.</w:t>
      </w:r>
    </w:p>
    <w:p w:rsidR="002F274E" w:rsidRPr="002F274E" w:rsidRDefault="002F274E" w:rsidP="002F274E">
      <w:pPr>
        <w:pStyle w:val="ab"/>
        <w:numPr>
          <w:ilvl w:val="1"/>
          <w:numId w:val="9"/>
        </w:numPr>
        <w:jc w:val="both"/>
        <w:rPr>
          <w:sz w:val="28"/>
        </w:rPr>
      </w:pPr>
      <w:r w:rsidRPr="002F274E">
        <w:rPr>
          <w:sz w:val="28"/>
        </w:rPr>
        <w:t>Во время проведений Соревнований ГКУ «</w:t>
      </w:r>
      <w:proofErr w:type="spellStart"/>
      <w:r w:rsidRPr="002F274E">
        <w:rPr>
          <w:sz w:val="28"/>
        </w:rPr>
        <w:t>ЦСТиСК</w:t>
      </w:r>
      <w:proofErr w:type="spellEnd"/>
      <w:r w:rsidRPr="002F274E">
        <w:rPr>
          <w:sz w:val="28"/>
        </w:rPr>
        <w:t>» Москомспорта обеспечивает присутствие спортивного врача или бригады скорой помощи.</w:t>
      </w:r>
    </w:p>
    <w:p w:rsidR="002F274E" w:rsidRPr="00553625" w:rsidRDefault="002F274E" w:rsidP="002F274E">
      <w:pPr>
        <w:jc w:val="both"/>
        <w:rPr>
          <w:sz w:val="28"/>
        </w:rPr>
      </w:pPr>
    </w:p>
    <w:p w:rsidR="0034469D" w:rsidRDefault="0034469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D7D29" w:rsidRPr="00006228" w:rsidRDefault="007D7D29" w:rsidP="00B16BFC">
      <w:pPr>
        <w:pStyle w:val="20"/>
        <w:jc w:val="both"/>
        <w:rPr>
          <w:b/>
          <w:bCs/>
          <w:sz w:val="24"/>
        </w:rPr>
        <w:sectPr w:rsidR="007D7D29" w:rsidRPr="00006228" w:rsidSect="002F274E">
          <w:headerReference w:type="even" r:id="rId9"/>
          <w:headerReference w:type="default" r:id="rId10"/>
          <w:pgSz w:w="11906" w:h="16838" w:code="9"/>
          <w:pgMar w:top="1134" w:right="566" w:bottom="993" w:left="1134" w:header="709" w:footer="709" w:gutter="0"/>
          <w:cols w:space="708"/>
          <w:titlePg/>
          <w:docGrid w:linePitch="360"/>
        </w:sectPr>
      </w:pPr>
    </w:p>
    <w:p w:rsidR="00D9500E" w:rsidRDefault="00D9500E" w:rsidP="00D9500E">
      <w:pPr>
        <w:pStyle w:val="ab"/>
        <w:numPr>
          <w:ilvl w:val="0"/>
          <w:numId w:val="9"/>
        </w:numPr>
        <w:jc w:val="center"/>
        <w:rPr>
          <w:b/>
          <w:bCs/>
        </w:rPr>
      </w:pPr>
      <w:r>
        <w:rPr>
          <w:b/>
          <w:bCs/>
        </w:rPr>
        <w:lastRenderedPageBreak/>
        <w:t>ОБЩИЕ СВЕДЕНИЯ О СПОРТИВНЫХ СОРЕВНОВАНИЯХ.</w:t>
      </w:r>
    </w:p>
    <w:p w:rsidR="00D9500E" w:rsidRDefault="00D9500E" w:rsidP="00D9500E">
      <w:pPr>
        <w:pStyle w:val="ab"/>
        <w:ind w:left="0"/>
        <w:jc w:val="center"/>
        <w:rPr>
          <w:b/>
          <w:bCs/>
        </w:rPr>
      </w:pPr>
    </w:p>
    <w:tbl>
      <w:tblPr>
        <w:tblW w:w="15163" w:type="dxa"/>
        <w:tblInd w:w="93" w:type="dxa"/>
        <w:tblLook w:val="04A0" w:firstRow="1" w:lastRow="0" w:firstColumn="1" w:lastColumn="0" w:noHBand="0" w:noVBand="1"/>
      </w:tblPr>
      <w:tblGrid>
        <w:gridCol w:w="561"/>
        <w:gridCol w:w="14"/>
        <w:gridCol w:w="1920"/>
        <w:gridCol w:w="11"/>
        <w:gridCol w:w="1029"/>
        <w:gridCol w:w="767"/>
        <w:gridCol w:w="806"/>
        <w:gridCol w:w="17"/>
        <w:gridCol w:w="936"/>
        <w:gridCol w:w="1122"/>
        <w:gridCol w:w="1475"/>
        <w:gridCol w:w="1183"/>
        <w:gridCol w:w="65"/>
        <w:gridCol w:w="2442"/>
        <w:gridCol w:w="1507"/>
        <w:gridCol w:w="30"/>
        <w:gridCol w:w="1278"/>
      </w:tblGrid>
      <w:tr w:rsidR="00CD3062" w:rsidTr="00C53433">
        <w:trPr>
          <w:trHeight w:val="300"/>
        </w:trPr>
        <w:tc>
          <w:tcPr>
            <w:tcW w:w="5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№</w:t>
            </w:r>
            <w:r>
              <w:rPr>
                <w:b/>
                <w:color w:val="000000"/>
                <w:sz w:val="20"/>
              </w:rPr>
              <w:br/>
            </w:r>
            <w:proofErr w:type="gramStart"/>
            <w:r>
              <w:rPr>
                <w:b/>
                <w:color w:val="000000"/>
                <w:sz w:val="20"/>
              </w:rPr>
              <w:t>п</w:t>
            </w:r>
            <w:proofErr w:type="gramEnd"/>
            <w:r>
              <w:rPr>
                <w:b/>
                <w:color w:val="000000"/>
                <w:sz w:val="20"/>
              </w:rPr>
              <w:t>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proofErr w:type="gramStart"/>
            <w:r>
              <w:rPr>
                <w:b/>
                <w:color w:val="000000"/>
                <w:sz w:val="20"/>
              </w:rPr>
              <w:t>Место проведения спортивных</w:t>
            </w:r>
            <w:r>
              <w:rPr>
                <w:b/>
                <w:color w:val="000000"/>
                <w:sz w:val="20"/>
              </w:rPr>
              <w:br/>
              <w:t xml:space="preserve"> соревнований (адрес, наименование</w:t>
            </w:r>
            <w:r>
              <w:rPr>
                <w:b/>
                <w:color w:val="000000"/>
                <w:sz w:val="20"/>
              </w:rPr>
              <w:br/>
              <w:t>спортивного сооружения</w:t>
            </w:r>
            <w:proofErr w:type="gramEnd"/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Планируемое количество</w:t>
            </w:r>
            <w:r>
              <w:rPr>
                <w:b/>
                <w:color w:val="000000"/>
                <w:sz w:val="20"/>
              </w:rPr>
              <w:br/>
              <w:t xml:space="preserve"> участников спортивного соревнования (чел.)</w:t>
            </w:r>
          </w:p>
        </w:tc>
        <w:tc>
          <w:tcPr>
            <w:tcW w:w="2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Состав команд участников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Спортивная квалификация</w:t>
            </w:r>
            <w:r>
              <w:rPr>
                <w:b/>
                <w:color w:val="000000"/>
                <w:sz w:val="20"/>
              </w:rPr>
              <w:br/>
              <w:t xml:space="preserve"> спортсменов в </w:t>
            </w:r>
            <w:proofErr w:type="spellStart"/>
            <w:r>
              <w:rPr>
                <w:b/>
                <w:color w:val="000000"/>
                <w:sz w:val="20"/>
              </w:rPr>
              <w:t>соотвествии</w:t>
            </w:r>
            <w:proofErr w:type="spellEnd"/>
            <w:r>
              <w:rPr>
                <w:b/>
                <w:color w:val="000000"/>
                <w:sz w:val="20"/>
              </w:rPr>
              <w:t xml:space="preserve"> с ЕВСК (</w:t>
            </w:r>
            <w:proofErr w:type="spellStart"/>
            <w:r>
              <w:rPr>
                <w:b/>
                <w:color w:val="000000"/>
                <w:sz w:val="20"/>
              </w:rPr>
              <w:t>спорт</w:t>
            </w:r>
            <w:proofErr w:type="gramStart"/>
            <w:r>
              <w:rPr>
                <w:b/>
                <w:color w:val="000000"/>
                <w:sz w:val="20"/>
              </w:rPr>
              <w:t>.р</w:t>
            </w:r>
            <w:proofErr w:type="gramEnd"/>
            <w:r>
              <w:rPr>
                <w:b/>
                <w:color w:val="000000"/>
                <w:sz w:val="20"/>
              </w:rPr>
              <w:t>азряд</w:t>
            </w:r>
            <w:proofErr w:type="spellEnd"/>
            <w:r w:rsidR="009C68F2">
              <w:rPr>
                <w:b/>
                <w:color w:val="000000"/>
                <w:sz w:val="20"/>
              </w:rPr>
              <w:t xml:space="preserve"> не ниже</w:t>
            </w:r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Группы участников по полу</w:t>
            </w:r>
            <w:r>
              <w:rPr>
                <w:b/>
                <w:color w:val="000000"/>
                <w:sz w:val="20"/>
              </w:rPr>
              <w:br/>
              <w:t>и возраст</w:t>
            </w:r>
            <w:proofErr w:type="gramStart"/>
            <w:r>
              <w:rPr>
                <w:b/>
                <w:color w:val="000000"/>
                <w:sz w:val="20"/>
              </w:rPr>
              <w:t>у(</w:t>
            </w:r>
            <w:proofErr w:type="gramEnd"/>
            <w:r>
              <w:rPr>
                <w:b/>
                <w:color w:val="000000"/>
                <w:sz w:val="20"/>
              </w:rPr>
              <w:t xml:space="preserve">в </w:t>
            </w:r>
            <w:proofErr w:type="spellStart"/>
            <w:r>
              <w:rPr>
                <w:b/>
                <w:color w:val="000000"/>
                <w:sz w:val="20"/>
              </w:rPr>
              <w:t>соответсвии</w:t>
            </w:r>
            <w:proofErr w:type="spellEnd"/>
            <w:r>
              <w:rPr>
                <w:b/>
                <w:color w:val="000000"/>
                <w:sz w:val="20"/>
              </w:rPr>
              <w:t xml:space="preserve"> с ЕВСК)</w:t>
            </w:r>
          </w:p>
        </w:tc>
        <w:tc>
          <w:tcPr>
            <w:tcW w:w="6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Программа соревнований</w:t>
            </w:r>
          </w:p>
        </w:tc>
      </w:tr>
      <w:tr w:rsidR="00CD3062" w:rsidTr="001F7778">
        <w:trPr>
          <w:trHeight w:val="3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Всего</w:t>
            </w:r>
          </w:p>
        </w:tc>
        <w:tc>
          <w:tcPr>
            <w:tcW w:w="1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сроки проведения</w:t>
            </w:r>
            <w:proofErr w:type="gramStart"/>
            <w:r>
              <w:rPr>
                <w:b/>
                <w:color w:val="000000"/>
                <w:sz w:val="20"/>
              </w:rPr>
              <w:t>.</w:t>
            </w:r>
            <w:proofErr w:type="gramEnd"/>
            <w:r>
              <w:rPr>
                <w:b/>
                <w:color w:val="000000"/>
                <w:sz w:val="20"/>
              </w:rPr>
              <w:br/>
              <w:t xml:space="preserve"> </w:t>
            </w:r>
            <w:proofErr w:type="gramStart"/>
            <w:r>
              <w:rPr>
                <w:b/>
                <w:color w:val="000000"/>
                <w:sz w:val="20"/>
              </w:rPr>
              <w:t>д</w:t>
            </w:r>
            <w:proofErr w:type="gramEnd"/>
            <w:r>
              <w:rPr>
                <w:b/>
                <w:color w:val="000000"/>
                <w:sz w:val="20"/>
              </w:rPr>
              <w:t>ата приезда и дата отъезда</w:t>
            </w:r>
            <w:r>
              <w:rPr>
                <w:b/>
                <w:color w:val="000000"/>
                <w:sz w:val="20"/>
              </w:rPr>
              <w:br/>
              <w:t>(при необходимости)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Наименование спортивной дисциплины</w:t>
            </w:r>
            <w:r>
              <w:rPr>
                <w:b/>
                <w:color w:val="000000"/>
                <w:sz w:val="20"/>
              </w:rPr>
              <w:br/>
              <w:t>(в соответствии с ВРВС)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номер-код спортивной дисциплины</w:t>
            </w:r>
            <w:r>
              <w:rPr>
                <w:b/>
                <w:color w:val="000000"/>
                <w:sz w:val="20"/>
              </w:rPr>
              <w:br/>
              <w:t xml:space="preserve">(в </w:t>
            </w:r>
            <w:proofErr w:type="spellStart"/>
            <w:r>
              <w:rPr>
                <w:b/>
                <w:color w:val="000000"/>
                <w:sz w:val="20"/>
              </w:rPr>
              <w:t>соответсвии</w:t>
            </w:r>
            <w:proofErr w:type="spellEnd"/>
            <w:r>
              <w:rPr>
                <w:b/>
                <w:color w:val="000000"/>
                <w:sz w:val="20"/>
              </w:rPr>
              <w:t xml:space="preserve"> с ВРВС)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Количество видов</w:t>
            </w:r>
            <w:r>
              <w:rPr>
                <w:b/>
                <w:color w:val="000000"/>
                <w:sz w:val="20"/>
              </w:rPr>
              <w:br/>
              <w:t>программы</w:t>
            </w:r>
          </w:p>
        </w:tc>
      </w:tr>
      <w:tr w:rsidR="00CD3062" w:rsidTr="001F7778">
        <w:trPr>
          <w:trHeight w:val="273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спортсменов (</w:t>
            </w:r>
            <w:proofErr w:type="spellStart"/>
            <w:r>
              <w:rPr>
                <w:b/>
                <w:color w:val="000000"/>
                <w:sz w:val="20"/>
              </w:rPr>
              <w:t>муж.</w:t>
            </w:r>
            <w:proofErr w:type="gramStart"/>
            <w:r>
              <w:rPr>
                <w:b/>
                <w:color w:val="000000"/>
                <w:sz w:val="20"/>
              </w:rPr>
              <w:t>,ж</w:t>
            </w:r>
            <w:proofErr w:type="gramEnd"/>
            <w:r>
              <w:rPr>
                <w:b/>
                <w:color w:val="000000"/>
                <w:sz w:val="20"/>
              </w:rPr>
              <w:t>ен</w:t>
            </w:r>
            <w:proofErr w:type="spellEnd"/>
            <w:r>
              <w:rPr>
                <w:b/>
                <w:color w:val="000000"/>
                <w:sz w:val="20"/>
              </w:rPr>
              <w:t>.)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тренеров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5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062" w:rsidRDefault="00CD3062" w:rsidP="00C53433">
            <w:pPr>
              <w:rPr>
                <w:b/>
                <w:color w:val="000000"/>
                <w:sz w:val="20"/>
              </w:rPr>
            </w:pPr>
          </w:p>
        </w:tc>
      </w:tr>
      <w:tr w:rsidR="00CD3062" w:rsidTr="001F7778">
        <w:trPr>
          <w:trHeight w:val="300"/>
        </w:trPr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 w:rsidR="00CD3062" w:rsidRPr="00BA6158" w:rsidTr="00C53433">
        <w:trPr>
          <w:trHeight w:val="300"/>
        </w:trPr>
        <w:tc>
          <w:tcPr>
            <w:tcW w:w="15163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2C04E7" w:rsidRDefault="00E90F38" w:rsidP="002C04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Чемпионат и Первенство города Москвы</w:t>
            </w:r>
            <w:r w:rsidRPr="00BA6158">
              <w:rPr>
                <w:b/>
                <w:sz w:val="20"/>
                <w:szCs w:val="20"/>
              </w:rPr>
              <w:t xml:space="preserve"> по </w:t>
            </w:r>
            <w:proofErr w:type="spellStart"/>
            <w:r w:rsidRPr="00BA6158">
              <w:rPr>
                <w:b/>
                <w:sz w:val="20"/>
                <w:szCs w:val="20"/>
              </w:rPr>
              <w:t>киокусинкай</w:t>
            </w:r>
            <w:proofErr w:type="spellEnd"/>
            <w:r w:rsidRPr="00BA6158">
              <w:rPr>
                <w:b/>
                <w:sz w:val="20"/>
                <w:szCs w:val="20"/>
              </w:rPr>
              <w:t xml:space="preserve"> </w:t>
            </w:r>
            <w:r w:rsidR="00CD3062" w:rsidRPr="00BA6158">
              <w:rPr>
                <w:b/>
                <w:sz w:val="20"/>
                <w:szCs w:val="20"/>
              </w:rPr>
              <w:t>(</w:t>
            </w:r>
            <w:proofErr w:type="spellStart"/>
            <w:r w:rsidR="00CD3062" w:rsidRPr="00BA6158">
              <w:rPr>
                <w:b/>
                <w:sz w:val="20"/>
                <w:szCs w:val="20"/>
              </w:rPr>
              <w:t>кёкусин</w:t>
            </w:r>
            <w:proofErr w:type="spellEnd"/>
            <w:r w:rsidR="00CD3062">
              <w:rPr>
                <w:b/>
                <w:sz w:val="20"/>
                <w:szCs w:val="20"/>
              </w:rPr>
              <w:t xml:space="preserve">-ката, </w:t>
            </w:r>
            <w:proofErr w:type="spellStart"/>
            <w:r w:rsidR="00CD3062">
              <w:rPr>
                <w:b/>
                <w:sz w:val="20"/>
                <w:szCs w:val="20"/>
              </w:rPr>
              <w:t>кёкусин</w:t>
            </w:r>
            <w:proofErr w:type="spellEnd"/>
            <w:r w:rsidR="00CD3062">
              <w:rPr>
                <w:b/>
                <w:sz w:val="20"/>
                <w:szCs w:val="20"/>
              </w:rPr>
              <w:t>-ката-группа</w:t>
            </w:r>
            <w:r w:rsidR="00CD3062" w:rsidRPr="00BA6158">
              <w:rPr>
                <w:b/>
                <w:sz w:val="20"/>
                <w:szCs w:val="20"/>
              </w:rPr>
              <w:t>)</w:t>
            </w:r>
          </w:p>
        </w:tc>
      </w:tr>
      <w:tr w:rsidR="00CD3062" w:rsidRPr="00BA6158" w:rsidTr="001F7778">
        <w:trPr>
          <w:trHeight w:val="300"/>
        </w:trPr>
        <w:tc>
          <w:tcPr>
            <w:tcW w:w="57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354BB" w:rsidRDefault="00CD3062" w:rsidP="00C53433">
            <w:pPr>
              <w:jc w:val="center"/>
              <w:rPr>
                <w:sz w:val="20"/>
                <w:szCs w:val="20"/>
                <w:lang w:val="en-US"/>
              </w:rPr>
            </w:pPr>
            <w:r w:rsidRPr="008F4C2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>скусств</w:t>
            </w:r>
          </w:p>
        </w:tc>
        <w:tc>
          <w:tcPr>
            <w:tcW w:w="104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A3C03" w:rsidRDefault="00CD3062" w:rsidP="00C53433">
            <w:pPr>
              <w:jc w:val="center"/>
              <w:rPr>
                <w:sz w:val="20"/>
              </w:rPr>
            </w:pPr>
            <w:r w:rsidRPr="000A3C03">
              <w:rPr>
                <w:sz w:val="20"/>
              </w:rPr>
              <w:t>-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A3C03" w:rsidRDefault="00CD3062" w:rsidP="00C53433">
            <w:pPr>
              <w:jc w:val="center"/>
              <w:rPr>
                <w:sz w:val="20"/>
              </w:rPr>
            </w:pPr>
            <w:r w:rsidRPr="000A3C03">
              <w:rPr>
                <w:sz w:val="20"/>
              </w:rPr>
              <w:t>-</w:t>
            </w:r>
          </w:p>
        </w:tc>
        <w:tc>
          <w:tcPr>
            <w:tcW w:w="95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</w:rPr>
            </w:pPr>
            <w:r w:rsidRPr="00BA6158">
              <w:rPr>
                <w:sz w:val="20"/>
              </w:rPr>
              <w:t>-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CD3062" w:rsidRPr="00BA6158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Мальчики и девочки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(10-11 лет), ю</w:t>
            </w:r>
            <w:r w:rsidRPr="00BA6158">
              <w:rPr>
                <w:sz w:val="20"/>
                <w:szCs w:val="20"/>
              </w:rPr>
              <w:t xml:space="preserve">ноши и девушки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(14-15 лет), юниоры и юниорки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(16-17 </w:t>
            </w:r>
            <w:r w:rsidR="000354BB">
              <w:rPr>
                <w:sz w:val="20"/>
                <w:szCs w:val="20"/>
              </w:rPr>
              <w:t xml:space="preserve">лет), мужчины и женщины </w:t>
            </w:r>
          </w:p>
          <w:p w:rsidR="00CD3062" w:rsidRPr="00BA6158" w:rsidRDefault="000354BB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CD3062"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="00CD3062" w:rsidRPr="00BA6158">
              <w:rPr>
                <w:sz w:val="20"/>
                <w:szCs w:val="20"/>
              </w:rPr>
              <w:t>)</w:t>
            </w: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085788" w:rsidRDefault="00F266B4" w:rsidP="00C53433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30</w:t>
            </w:r>
            <w:r w:rsidR="00CD3062">
              <w:rPr>
                <w:sz w:val="20"/>
              </w:rPr>
              <w:t>.0</w:t>
            </w:r>
            <w:r w:rsidR="00CD3062">
              <w:rPr>
                <w:sz w:val="20"/>
                <w:lang w:val="en-US"/>
              </w:rPr>
              <w:t>1.</w:t>
            </w: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0354BB">
            <w:pPr>
              <w:rPr>
                <w:sz w:val="20"/>
                <w:szCs w:val="20"/>
                <w:lang w:val="en-US"/>
              </w:rPr>
            </w:pPr>
          </w:p>
          <w:p w:rsidR="002C04E7" w:rsidRDefault="002C04E7" w:rsidP="000354BB">
            <w:pPr>
              <w:rPr>
                <w:sz w:val="20"/>
                <w:szCs w:val="20"/>
              </w:rPr>
            </w:pPr>
          </w:p>
          <w:p w:rsidR="002C04E7" w:rsidRDefault="002C04E7" w:rsidP="000354BB">
            <w:pPr>
              <w:rPr>
                <w:sz w:val="20"/>
                <w:szCs w:val="20"/>
              </w:rPr>
            </w:pPr>
          </w:p>
          <w:p w:rsidR="002C04E7" w:rsidRDefault="002C04E7" w:rsidP="000354BB">
            <w:pPr>
              <w:rPr>
                <w:sz w:val="20"/>
                <w:szCs w:val="20"/>
              </w:rPr>
            </w:pPr>
          </w:p>
          <w:p w:rsidR="00CD3062" w:rsidRDefault="00CD3062" w:rsidP="000354BB">
            <w:pPr>
              <w:rPr>
                <w:sz w:val="20"/>
                <w:szCs w:val="20"/>
                <w:lang w:val="en-US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- ката</w:t>
            </w:r>
          </w:p>
          <w:p w:rsidR="00CD3062" w:rsidRDefault="00CD3062" w:rsidP="000354BB">
            <w:pPr>
              <w:rPr>
                <w:sz w:val="20"/>
                <w:szCs w:val="20"/>
                <w:lang w:val="en-US"/>
              </w:rPr>
            </w:pPr>
          </w:p>
          <w:p w:rsidR="00CD3062" w:rsidRPr="002C04E7" w:rsidRDefault="00CD3062" w:rsidP="000354BB">
            <w:pPr>
              <w:rPr>
                <w:sz w:val="20"/>
                <w:szCs w:val="20"/>
              </w:rPr>
            </w:pPr>
          </w:p>
          <w:p w:rsidR="00CD3062" w:rsidRDefault="00CD3062" w:rsidP="000354BB">
            <w:pPr>
              <w:rPr>
                <w:sz w:val="20"/>
                <w:szCs w:val="20"/>
                <w:lang w:val="en-US"/>
              </w:rPr>
            </w:pPr>
          </w:p>
          <w:p w:rsidR="00CD3062" w:rsidRPr="00EC794B" w:rsidRDefault="00CD3062" w:rsidP="000354B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1730411811Я</w:t>
            </w:r>
          </w:p>
        </w:tc>
        <w:tc>
          <w:tcPr>
            <w:tcW w:w="13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354BB" w:rsidRDefault="000354BB" w:rsidP="000354BB">
            <w:pPr>
              <w:jc w:val="center"/>
              <w:rPr>
                <w:sz w:val="20"/>
                <w:szCs w:val="20"/>
              </w:rPr>
            </w:pPr>
            <w:r w:rsidRPr="000354BB">
              <w:rPr>
                <w:sz w:val="20"/>
                <w:szCs w:val="20"/>
              </w:rPr>
              <w:t>1</w:t>
            </w:r>
          </w:p>
        </w:tc>
      </w:tr>
      <w:tr w:rsidR="00CD3062" w:rsidRPr="00BA6158" w:rsidTr="001F7778">
        <w:trPr>
          <w:trHeight w:val="300"/>
        </w:trPr>
        <w:tc>
          <w:tcPr>
            <w:tcW w:w="5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sz w:val="20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Default="00CD3062" w:rsidP="00C534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85788" w:rsidRDefault="00CD3062" w:rsidP="00C53433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85788" w:rsidRDefault="00CD3062" w:rsidP="00C53433">
            <w:pPr>
              <w:jc w:val="center"/>
              <w:rPr>
                <w:sz w:val="20"/>
              </w:rPr>
            </w:pPr>
          </w:p>
        </w:tc>
        <w:tc>
          <w:tcPr>
            <w:tcW w:w="9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085788" w:rsidRDefault="00CD3062" w:rsidP="00C53433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0354BB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- ката - группа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1730431811М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0354BB" w:rsidRDefault="000354BB" w:rsidP="000354BB">
            <w:pPr>
              <w:jc w:val="center"/>
              <w:rPr>
                <w:sz w:val="20"/>
                <w:szCs w:val="20"/>
              </w:rPr>
            </w:pPr>
            <w:r w:rsidRPr="000354BB">
              <w:rPr>
                <w:sz w:val="20"/>
                <w:szCs w:val="20"/>
              </w:rPr>
              <w:t>1</w:t>
            </w:r>
          </w:p>
        </w:tc>
      </w:tr>
      <w:tr w:rsidR="00CD3062" w:rsidRPr="00BA6158" w:rsidTr="00C53433">
        <w:trPr>
          <w:trHeight w:val="300"/>
        </w:trPr>
        <w:tc>
          <w:tcPr>
            <w:tcW w:w="15163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2C04E7" w:rsidRDefault="00E90F38" w:rsidP="00FF5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Чемпионат и Первенство города Москвы</w:t>
            </w:r>
            <w:r w:rsidR="00CD3062" w:rsidRPr="00BA6158">
              <w:rPr>
                <w:b/>
                <w:sz w:val="20"/>
                <w:szCs w:val="20"/>
              </w:rPr>
              <w:t xml:space="preserve"> по </w:t>
            </w:r>
            <w:proofErr w:type="spellStart"/>
            <w:r w:rsidR="00CD3062" w:rsidRPr="00BA6158">
              <w:rPr>
                <w:b/>
                <w:sz w:val="20"/>
                <w:szCs w:val="20"/>
              </w:rPr>
              <w:t>киокусинкай</w:t>
            </w:r>
            <w:proofErr w:type="spellEnd"/>
            <w:r w:rsidR="00CD3062" w:rsidRPr="00BA6158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="00CD3062" w:rsidRPr="00BA6158">
              <w:rPr>
                <w:b/>
                <w:sz w:val="20"/>
                <w:szCs w:val="20"/>
              </w:rPr>
              <w:t>кёкусин</w:t>
            </w:r>
            <w:proofErr w:type="spellEnd"/>
            <w:r w:rsidR="002C04E7">
              <w:rPr>
                <w:b/>
                <w:sz w:val="20"/>
                <w:szCs w:val="20"/>
              </w:rPr>
              <w:t>-весов</w:t>
            </w:r>
            <w:r w:rsidR="00FF529C">
              <w:rPr>
                <w:b/>
                <w:sz w:val="20"/>
                <w:szCs w:val="20"/>
              </w:rPr>
              <w:t>ые</w:t>
            </w:r>
            <w:r w:rsidR="002C04E7">
              <w:rPr>
                <w:b/>
                <w:sz w:val="20"/>
                <w:szCs w:val="20"/>
              </w:rPr>
              <w:t xml:space="preserve"> категори</w:t>
            </w:r>
            <w:r w:rsidR="00FF529C">
              <w:rPr>
                <w:b/>
                <w:sz w:val="20"/>
                <w:szCs w:val="20"/>
              </w:rPr>
              <w:t>и</w:t>
            </w:r>
            <w:r w:rsidR="00CD3062" w:rsidRPr="00BA6158">
              <w:rPr>
                <w:b/>
                <w:sz w:val="20"/>
                <w:szCs w:val="20"/>
              </w:rPr>
              <w:t>)</w:t>
            </w:r>
          </w:p>
        </w:tc>
      </w:tr>
      <w:tr w:rsidR="00CD3062" w:rsidRPr="00BA6158" w:rsidTr="00F266B4">
        <w:trPr>
          <w:trHeight w:val="300"/>
        </w:trPr>
        <w:tc>
          <w:tcPr>
            <w:tcW w:w="5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0354BB" w:rsidP="00C53433">
            <w:pPr>
              <w:jc w:val="center"/>
              <w:rPr>
                <w:sz w:val="20"/>
              </w:rPr>
            </w:pPr>
            <w:r w:rsidRPr="008F4C25">
              <w:rPr>
                <w:sz w:val="20"/>
              </w:rPr>
              <w:t>2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>скусств</w:t>
            </w:r>
          </w:p>
        </w:tc>
        <w:tc>
          <w:tcPr>
            <w:tcW w:w="1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9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jc w:val="center"/>
              <w:rPr>
                <w:sz w:val="20"/>
              </w:rPr>
            </w:pPr>
            <w:r w:rsidRPr="00BA6158">
              <w:rPr>
                <w:sz w:val="20"/>
              </w:rPr>
              <w:t>-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B21C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B21C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B21C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C53433">
            <w:pPr>
              <w:jc w:val="center"/>
              <w:rPr>
                <w:sz w:val="20"/>
                <w:szCs w:val="20"/>
              </w:rPr>
            </w:pPr>
          </w:p>
          <w:p w:rsidR="009C68F2" w:rsidRPr="009C68F2" w:rsidRDefault="009C68F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 xml:space="preserve">Юноши и девушки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0354BB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 xml:space="preserve">(14-15 лет), юниоры и юниорки </w:t>
            </w:r>
          </w:p>
          <w:p w:rsidR="000354BB" w:rsidRDefault="00CD3062" w:rsidP="000354BB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(16-17 лет), мужчины и женщины </w:t>
            </w:r>
          </w:p>
          <w:p w:rsidR="000354BB" w:rsidRPr="00BA6158" w:rsidRDefault="000354BB" w:rsidP="0003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Pr="00BA6158">
              <w:rPr>
                <w:sz w:val="20"/>
                <w:szCs w:val="20"/>
              </w:rPr>
              <w:t>)</w:t>
            </w: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F266B4" w:rsidP="00CD3062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  <w:r w:rsidR="00CD3062">
              <w:rPr>
                <w:sz w:val="20"/>
                <w:szCs w:val="20"/>
              </w:rPr>
              <w:t>.01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1730231811Н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D3062" w:rsidRPr="0010322C" w:rsidRDefault="00CD3062" w:rsidP="00C53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1730241811Н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>весовая категория 45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>1730251811Н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1730261811Н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062" w:rsidRPr="00BA6158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- весовая категория 55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1730271811Н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 +кг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1730281811Н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1730291811С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 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1730301811С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1730311811С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1730321811С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1730331811А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1730351811А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75 +кг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1730361811А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1730371811М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 +кг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1730381811М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C53433">
        <w:trPr>
          <w:trHeight w:val="300"/>
        </w:trPr>
        <w:tc>
          <w:tcPr>
            <w:tcW w:w="15163" w:type="dxa"/>
            <w:gridSpan w:val="1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D3062" w:rsidRPr="00E90F38" w:rsidRDefault="00CD3062" w:rsidP="00E90F38">
            <w:pPr>
              <w:jc w:val="center"/>
              <w:rPr>
                <w:b/>
                <w:sz w:val="20"/>
                <w:szCs w:val="20"/>
              </w:rPr>
            </w:pPr>
            <w:r w:rsidRPr="00BA6158">
              <w:rPr>
                <w:b/>
                <w:sz w:val="20"/>
                <w:szCs w:val="20"/>
              </w:rPr>
              <w:t xml:space="preserve">Чемпионат </w:t>
            </w:r>
            <w:r>
              <w:rPr>
                <w:b/>
                <w:sz w:val="20"/>
                <w:szCs w:val="20"/>
              </w:rPr>
              <w:t>и П</w:t>
            </w:r>
            <w:r w:rsidRPr="00BA6158">
              <w:rPr>
                <w:b/>
                <w:sz w:val="20"/>
                <w:szCs w:val="20"/>
              </w:rPr>
              <w:t xml:space="preserve">ервенство </w:t>
            </w:r>
            <w:r w:rsidR="00E90F38">
              <w:rPr>
                <w:b/>
                <w:sz w:val="20"/>
                <w:szCs w:val="20"/>
              </w:rPr>
              <w:t xml:space="preserve">города Москвы по </w:t>
            </w:r>
            <w:proofErr w:type="spellStart"/>
            <w:r w:rsidR="00E90F38">
              <w:rPr>
                <w:b/>
                <w:sz w:val="20"/>
                <w:szCs w:val="20"/>
              </w:rPr>
              <w:t>киокусинкай</w:t>
            </w:r>
            <w:proofErr w:type="spellEnd"/>
            <w:r w:rsidR="00E90F38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BA6158">
              <w:rPr>
                <w:b/>
                <w:sz w:val="20"/>
                <w:szCs w:val="20"/>
              </w:rPr>
              <w:t>кёкусинкан</w:t>
            </w:r>
            <w:proofErr w:type="spellEnd"/>
            <w:r w:rsidR="00E90F38">
              <w:rPr>
                <w:b/>
                <w:sz w:val="20"/>
                <w:szCs w:val="20"/>
              </w:rPr>
              <w:t xml:space="preserve">-ката, </w:t>
            </w:r>
            <w:proofErr w:type="spellStart"/>
            <w:r w:rsidR="00E90F38">
              <w:rPr>
                <w:b/>
                <w:sz w:val="20"/>
                <w:szCs w:val="20"/>
              </w:rPr>
              <w:t>кёкусинкан</w:t>
            </w:r>
            <w:proofErr w:type="spellEnd"/>
            <w:r w:rsidR="00E90F38">
              <w:rPr>
                <w:b/>
                <w:sz w:val="20"/>
                <w:szCs w:val="20"/>
              </w:rPr>
              <w:t>-ката-группа</w:t>
            </w:r>
            <w:r w:rsidRPr="00BA6158">
              <w:rPr>
                <w:b/>
                <w:sz w:val="20"/>
                <w:szCs w:val="20"/>
              </w:rPr>
              <w:t>)</w:t>
            </w: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EC25F7" w:rsidRDefault="00CD3062" w:rsidP="00C534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E90F38">
            <w:pPr>
              <w:rPr>
                <w:sz w:val="20"/>
                <w:szCs w:val="20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350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</w:rPr>
            </w:pPr>
            <w:r w:rsidRPr="00BA6158">
              <w:rPr>
                <w:sz w:val="20"/>
              </w:rPr>
              <w:t>-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CD3062" w:rsidRPr="00BA6158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Мальчики и девочки</w:t>
            </w: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(10-11 лет), юноши и девушки </w:t>
            </w: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(14-15 лет), юниоры и юниорки</w:t>
            </w:r>
          </w:p>
          <w:p w:rsidR="00CD3062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(16-17 лет), мужчины и женщины</w:t>
            </w:r>
          </w:p>
          <w:p w:rsidR="00B353DE" w:rsidRPr="00BA6158" w:rsidRDefault="00B353DE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Pr="00BA6158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9C68F2" w:rsidRDefault="009C68F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F266B4">
              <w:rPr>
                <w:sz w:val="20"/>
                <w:szCs w:val="20"/>
              </w:rPr>
              <w:t>-08</w:t>
            </w:r>
            <w:r>
              <w:rPr>
                <w:sz w:val="20"/>
                <w:szCs w:val="20"/>
              </w:rPr>
              <w:t>.03.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0354BB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–</w:t>
            </w:r>
            <w:r w:rsidR="00E90F38">
              <w:rPr>
                <w:sz w:val="20"/>
                <w:szCs w:val="20"/>
              </w:rPr>
              <w:t xml:space="preserve"> </w:t>
            </w:r>
            <w:r w:rsidRPr="00BA6158">
              <w:rPr>
                <w:sz w:val="20"/>
                <w:szCs w:val="20"/>
              </w:rPr>
              <w:t>ката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1730631411Я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7606E" w:rsidRDefault="00CD3062" w:rsidP="00C53433">
            <w:pPr>
              <w:jc w:val="center"/>
              <w:rPr>
                <w:sz w:val="20"/>
                <w:szCs w:val="20"/>
              </w:rPr>
            </w:pPr>
            <w:r w:rsidRPr="00B7606E">
              <w:rPr>
                <w:sz w:val="20"/>
                <w:szCs w:val="20"/>
              </w:rPr>
              <w:t>1</w:t>
            </w: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E90F38" w:rsidP="00C53433">
            <w:pPr>
              <w:jc w:val="center"/>
              <w:rPr>
                <w:b/>
                <w:sz w:val="20"/>
                <w:szCs w:val="20"/>
              </w:rPr>
            </w:pPr>
            <w:r w:rsidRPr="008F4C25">
              <w:rPr>
                <w:sz w:val="20"/>
                <w:szCs w:val="20"/>
              </w:rPr>
              <w:t>3</w:t>
            </w:r>
          </w:p>
        </w:tc>
        <w:tc>
          <w:tcPr>
            <w:tcW w:w="19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0354BB" w:rsidP="000354BB">
            <w:pPr>
              <w:rPr>
                <w:b/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>скусств</w:t>
            </w:r>
            <w:r w:rsidRPr="00BA615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E90F38" w:rsidP="000354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кёкусинкан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gramStart"/>
            <w:r w:rsidR="00CD3062" w:rsidRPr="00BA6158">
              <w:rPr>
                <w:sz w:val="20"/>
                <w:szCs w:val="20"/>
              </w:rPr>
              <w:t>ката-группа</w:t>
            </w:r>
            <w:proofErr w:type="gram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1730641411Я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062" w:rsidRPr="00B7606E" w:rsidRDefault="00CD3062" w:rsidP="00C53433">
            <w:pPr>
              <w:jc w:val="center"/>
              <w:rPr>
                <w:sz w:val="20"/>
                <w:szCs w:val="20"/>
              </w:rPr>
            </w:pPr>
            <w:r w:rsidRPr="00B7606E">
              <w:rPr>
                <w:sz w:val="20"/>
                <w:szCs w:val="20"/>
              </w:rPr>
              <w:t>1</w:t>
            </w:r>
          </w:p>
        </w:tc>
      </w:tr>
      <w:tr w:rsidR="000354BB" w:rsidRPr="00BA6158" w:rsidTr="00727507">
        <w:trPr>
          <w:trHeight w:val="300"/>
        </w:trPr>
        <w:tc>
          <w:tcPr>
            <w:tcW w:w="1516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54BB" w:rsidRPr="00E90F38" w:rsidRDefault="000354BB" w:rsidP="00FF5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Чемпионат  и Первенство города </w:t>
            </w:r>
            <w:r w:rsidRPr="00BA6158">
              <w:rPr>
                <w:b/>
                <w:sz w:val="20"/>
                <w:szCs w:val="20"/>
              </w:rPr>
              <w:t>Мос</w:t>
            </w:r>
            <w:r>
              <w:rPr>
                <w:b/>
                <w:sz w:val="20"/>
                <w:szCs w:val="20"/>
              </w:rPr>
              <w:t xml:space="preserve">квы по </w:t>
            </w:r>
            <w:proofErr w:type="spellStart"/>
            <w:r>
              <w:rPr>
                <w:b/>
                <w:sz w:val="20"/>
                <w:szCs w:val="20"/>
              </w:rPr>
              <w:t>киокусинкай</w:t>
            </w:r>
            <w:proofErr w:type="spellEnd"/>
            <w:r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BA6158">
              <w:rPr>
                <w:b/>
                <w:sz w:val="20"/>
                <w:szCs w:val="20"/>
              </w:rPr>
              <w:t>синкёкусинкай</w:t>
            </w:r>
            <w:proofErr w:type="spellEnd"/>
            <w:r>
              <w:rPr>
                <w:b/>
                <w:sz w:val="20"/>
                <w:szCs w:val="20"/>
              </w:rPr>
              <w:t>-весов</w:t>
            </w:r>
            <w:r w:rsidR="00FF529C">
              <w:rPr>
                <w:b/>
                <w:sz w:val="20"/>
                <w:szCs w:val="20"/>
              </w:rPr>
              <w:t>ые</w:t>
            </w:r>
            <w:r>
              <w:rPr>
                <w:b/>
                <w:sz w:val="20"/>
                <w:szCs w:val="20"/>
              </w:rPr>
              <w:t xml:space="preserve"> категори</w:t>
            </w:r>
            <w:r w:rsidR="00FF529C"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</w:rPr>
              <w:t>синкёкусинкай</w:t>
            </w:r>
            <w:proofErr w:type="spellEnd"/>
            <w:r>
              <w:rPr>
                <w:b/>
                <w:sz w:val="20"/>
                <w:szCs w:val="20"/>
              </w:rPr>
              <w:t>-ката</w:t>
            </w:r>
            <w:r w:rsidRPr="00BA6158">
              <w:rPr>
                <w:b/>
                <w:sz w:val="20"/>
                <w:szCs w:val="20"/>
              </w:rPr>
              <w:t>)</w:t>
            </w:r>
          </w:p>
        </w:tc>
      </w:tr>
      <w:tr w:rsidR="007C22EA" w:rsidRPr="00BA6158" w:rsidTr="000354BB">
        <w:trPr>
          <w:trHeight w:val="30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22EA" w:rsidRPr="00EC25F7" w:rsidRDefault="007C22EA" w:rsidP="00C53433">
            <w:pPr>
              <w:jc w:val="center"/>
              <w:rPr>
                <w:sz w:val="20"/>
                <w:szCs w:val="20"/>
              </w:rPr>
            </w:pPr>
            <w:r w:rsidRPr="008F4C25">
              <w:rPr>
                <w:sz w:val="20"/>
                <w:szCs w:val="20"/>
              </w:rPr>
              <w:t>4</w:t>
            </w:r>
          </w:p>
        </w:tc>
        <w:tc>
          <w:tcPr>
            <w:tcW w:w="19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7C22EA" w:rsidP="000354BB">
            <w:pPr>
              <w:rPr>
                <w:b/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>скусств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7C22EA" w:rsidP="00C53433">
            <w:pPr>
              <w:jc w:val="center"/>
              <w:rPr>
                <w:b/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320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7C22EA" w:rsidP="00C5343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A6158"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7C22EA" w:rsidP="00C5343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A6158"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E90F38" w:rsidRDefault="008F4C25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</w:p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Мальчики и девочки</w:t>
            </w:r>
          </w:p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(10-11 лет), юноши и девушки </w:t>
            </w:r>
          </w:p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(14-15 лет), юниоры и юниорки</w:t>
            </w:r>
          </w:p>
          <w:p w:rsidR="007C22EA" w:rsidRDefault="007C22EA" w:rsidP="00F865EA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(16-17 лет), мужчины и женщины</w:t>
            </w:r>
          </w:p>
          <w:p w:rsidR="007C22EA" w:rsidRPr="00BA6158" w:rsidRDefault="007C22EA" w:rsidP="00F86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Pr="00BA6158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22EA" w:rsidRPr="00BA6158" w:rsidRDefault="00A962AF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0</w:t>
            </w:r>
            <w:r w:rsidR="007C22EA">
              <w:rPr>
                <w:sz w:val="20"/>
                <w:szCs w:val="20"/>
              </w:rPr>
              <w:t>.0</w:t>
            </w:r>
            <w:r w:rsidR="007C22EA">
              <w:rPr>
                <w:sz w:val="20"/>
                <w:szCs w:val="20"/>
                <w:lang w:val="en-US"/>
              </w:rPr>
              <w:t>3</w:t>
            </w:r>
            <w:r w:rsidR="007C22EA">
              <w:rPr>
                <w:sz w:val="20"/>
                <w:szCs w:val="20"/>
              </w:rPr>
              <w:t>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2EA" w:rsidRDefault="007C22EA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7C22EA" w:rsidRPr="00BA6158" w:rsidRDefault="007C22EA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2EA" w:rsidRPr="00BA6158" w:rsidRDefault="007C22EA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1730671811Н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rPr>
                <w:color w:val="FF0000"/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Default="007C22EA" w:rsidP="00C53433">
            <w:pPr>
              <w:jc w:val="center"/>
              <w:rPr>
                <w:sz w:val="20"/>
                <w:szCs w:val="20"/>
              </w:rPr>
            </w:pPr>
          </w:p>
          <w:p w:rsidR="007C22EA" w:rsidRPr="00B7606E" w:rsidRDefault="007C22EA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1730681811Н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1730691811Н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1730701811Н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1730711811Н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 +кг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1730721811Н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1730731811С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 +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1730741811С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1730751811С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+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1730761811С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1730771811А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1730791811А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75 +кг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1730801811А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1730711811Н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1730751811С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+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1730761811С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1730771811А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1730811811М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4BB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 +кг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1730821811М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108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синкёкусинкай</w:t>
            </w:r>
            <w:proofErr w:type="spellEnd"/>
            <w:r w:rsidRPr="00BA6158">
              <w:rPr>
                <w:sz w:val="20"/>
                <w:szCs w:val="20"/>
              </w:rPr>
              <w:t xml:space="preserve"> - ката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BA6158" w:rsidRDefault="00CD3062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 1730851411Я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C53433">
        <w:trPr>
          <w:trHeight w:val="300"/>
        </w:trPr>
        <w:tc>
          <w:tcPr>
            <w:tcW w:w="15163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E90F38" w:rsidRDefault="00CD3062" w:rsidP="00FF529C">
            <w:pPr>
              <w:jc w:val="center"/>
              <w:rPr>
                <w:b/>
                <w:sz w:val="20"/>
                <w:szCs w:val="20"/>
              </w:rPr>
            </w:pPr>
            <w:r w:rsidRPr="00BA6158">
              <w:rPr>
                <w:b/>
                <w:sz w:val="20"/>
                <w:szCs w:val="20"/>
              </w:rPr>
              <w:t>Чемпионат и Пе</w:t>
            </w:r>
            <w:r w:rsidR="00E90F38">
              <w:rPr>
                <w:b/>
                <w:sz w:val="20"/>
                <w:szCs w:val="20"/>
              </w:rPr>
              <w:t xml:space="preserve">рвенство города Москвы по </w:t>
            </w:r>
            <w:proofErr w:type="spellStart"/>
            <w:r w:rsidR="00E90F38">
              <w:rPr>
                <w:b/>
                <w:sz w:val="20"/>
                <w:szCs w:val="20"/>
              </w:rPr>
              <w:t>киокусинкай</w:t>
            </w:r>
            <w:proofErr w:type="spellEnd"/>
            <w:r w:rsidRPr="00BA6158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BA6158">
              <w:rPr>
                <w:b/>
                <w:sz w:val="20"/>
                <w:szCs w:val="20"/>
              </w:rPr>
              <w:t>кёкусинкан</w:t>
            </w:r>
            <w:proofErr w:type="spellEnd"/>
            <w:r w:rsidR="00E90F38">
              <w:rPr>
                <w:b/>
                <w:sz w:val="20"/>
                <w:szCs w:val="20"/>
              </w:rPr>
              <w:t>-весов</w:t>
            </w:r>
            <w:r w:rsidR="00FF529C">
              <w:rPr>
                <w:b/>
                <w:sz w:val="20"/>
                <w:szCs w:val="20"/>
              </w:rPr>
              <w:t>ые</w:t>
            </w:r>
            <w:r w:rsidR="00E90F38">
              <w:rPr>
                <w:b/>
                <w:sz w:val="20"/>
                <w:szCs w:val="20"/>
              </w:rPr>
              <w:t xml:space="preserve"> категори</w:t>
            </w:r>
            <w:r w:rsidR="00FF529C">
              <w:rPr>
                <w:b/>
                <w:sz w:val="20"/>
                <w:szCs w:val="20"/>
              </w:rPr>
              <w:t>и</w:t>
            </w:r>
            <w:r w:rsidRPr="00BA6158">
              <w:rPr>
                <w:b/>
                <w:sz w:val="20"/>
                <w:szCs w:val="20"/>
              </w:rPr>
              <w:t>)</w:t>
            </w:r>
          </w:p>
        </w:tc>
      </w:tr>
      <w:tr w:rsidR="00CD3062" w:rsidRPr="00BA6158" w:rsidTr="001F7778">
        <w:trPr>
          <w:trHeight w:val="300"/>
        </w:trPr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1F7778" w:rsidRDefault="001F7778" w:rsidP="001F7778">
            <w:pPr>
              <w:jc w:val="center"/>
              <w:rPr>
                <w:sz w:val="20"/>
              </w:rPr>
            </w:pPr>
          </w:p>
          <w:p w:rsidR="00CD3062" w:rsidRPr="00EC794B" w:rsidRDefault="00CD3062" w:rsidP="001F7778">
            <w:pPr>
              <w:jc w:val="center"/>
              <w:rPr>
                <w:sz w:val="20"/>
                <w:lang w:val="en-US"/>
              </w:rPr>
            </w:pPr>
            <w:r w:rsidRPr="008F4C25">
              <w:rPr>
                <w:sz w:val="20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CD3062" w:rsidRPr="00BA6158" w:rsidRDefault="000354BB" w:rsidP="00C53433">
            <w:pPr>
              <w:rPr>
                <w:sz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>скусств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CD3062" w:rsidRPr="00BA6158" w:rsidRDefault="00CD3062" w:rsidP="00C53433">
            <w:pPr>
              <w:jc w:val="center"/>
              <w:rPr>
                <w:sz w:val="20"/>
              </w:rPr>
            </w:pPr>
            <w:r w:rsidRPr="00BA6158">
              <w:rPr>
                <w:sz w:val="20"/>
              </w:rPr>
              <w:t>300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CD3062" w:rsidRPr="00BA6158" w:rsidRDefault="00CD3062" w:rsidP="00C53433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</w:rPr>
            </w:pPr>
          </w:p>
          <w:p w:rsidR="00CD3062" w:rsidRPr="008F4C25" w:rsidRDefault="008F4C25" w:rsidP="00C534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9C68F2" w:rsidRDefault="009C68F2" w:rsidP="009C68F2">
            <w:pPr>
              <w:jc w:val="center"/>
              <w:rPr>
                <w:sz w:val="20"/>
                <w:szCs w:val="20"/>
              </w:rPr>
            </w:pPr>
          </w:p>
          <w:p w:rsidR="00CD3062" w:rsidRPr="00B7606E" w:rsidRDefault="009C68F2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B353DE">
            <w:pPr>
              <w:jc w:val="center"/>
              <w:rPr>
                <w:sz w:val="20"/>
                <w:szCs w:val="20"/>
              </w:rPr>
            </w:pPr>
          </w:p>
          <w:p w:rsidR="00B353DE" w:rsidRDefault="00B353DE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BA6158">
              <w:rPr>
                <w:sz w:val="20"/>
                <w:szCs w:val="20"/>
              </w:rPr>
              <w:t xml:space="preserve">ноши и девушки </w:t>
            </w:r>
          </w:p>
          <w:p w:rsidR="00B353DE" w:rsidRDefault="00B353DE" w:rsidP="00B353DE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B353DE" w:rsidRDefault="00B353DE" w:rsidP="00B353DE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(14-15 лет), юниоры и юниорки </w:t>
            </w:r>
          </w:p>
          <w:p w:rsidR="00B353DE" w:rsidRDefault="00B353DE" w:rsidP="00B353DE">
            <w:pPr>
              <w:jc w:val="center"/>
              <w:rPr>
                <w:sz w:val="20"/>
              </w:rPr>
            </w:pPr>
            <w:r w:rsidRPr="00BA6158">
              <w:rPr>
                <w:sz w:val="20"/>
                <w:szCs w:val="20"/>
              </w:rPr>
              <w:t xml:space="preserve">(16-17 лет) </w:t>
            </w:r>
            <w:r>
              <w:rPr>
                <w:sz w:val="20"/>
              </w:rPr>
              <w:t>м</w:t>
            </w:r>
            <w:r w:rsidRPr="00BA6158">
              <w:rPr>
                <w:sz w:val="20"/>
              </w:rPr>
              <w:t>ужчины и женщины</w:t>
            </w:r>
          </w:p>
          <w:p w:rsidR="00B353DE" w:rsidRPr="00BA6158" w:rsidRDefault="00B353DE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Pr="00BA6158">
              <w:rPr>
                <w:sz w:val="20"/>
                <w:szCs w:val="20"/>
              </w:rPr>
              <w:t>)</w:t>
            </w:r>
          </w:p>
          <w:p w:rsidR="00B353DE" w:rsidRPr="00BA6158" w:rsidRDefault="00B353DE" w:rsidP="00C534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1F7778" w:rsidRDefault="001F7778" w:rsidP="00C53433">
            <w:pPr>
              <w:rPr>
                <w:sz w:val="20"/>
                <w:szCs w:val="20"/>
              </w:rPr>
            </w:pPr>
          </w:p>
          <w:p w:rsidR="00CD3062" w:rsidRPr="00085788" w:rsidRDefault="00CD3062" w:rsidP="00F266B4">
            <w:pPr>
              <w:jc w:val="center"/>
              <w:rPr>
                <w:sz w:val="20"/>
                <w:szCs w:val="20"/>
                <w:lang w:val="en-US"/>
              </w:rPr>
            </w:pPr>
            <w:r w:rsidRPr="00BA6158">
              <w:rPr>
                <w:sz w:val="20"/>
                <w:szCs w:val="20"/>
                <w:lang w:val="en-US"/>
              </w:rPr>
              <w:t>2</w:t>
            </w:r>
            <w:r w:rsidR="00F266B4">
              <w:rPr>
                <w:sz w:val="20"/>
                <w:szCs w:val="20"/>
              </w:rPr>
              <w:t>4</w:t>
            </w:r>
            <w:r w:rsidR="00F266B4">
              <w:rPr>
                <w:sz w:val="20"/>
                <w:szCs w:val="20"/>
                <w:lang w:val="en-US"/>
              </w:rPr>
              <w:t>-2</w:t>
            </w:r>
            <w:r w:rsidR="00F266B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lastRenderedPageBreak/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>весовая категория</w:t>
            </w:r>
            <w:r>
              <w:rPr>
                <w:sz w:val="20"/>
                <w:szCs w:val="20"/>
              </w:rPr>
              <w:t xml:space="preserve"> </w:t>
            </w:r>
            <w:r w:rsidRPr="00BA6158">
              <w:rPr>
                <w:sz w:val="20"/>
                <w:szCs w:val="20"/>
              </w:rPr>
              <w:t>30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lastRenderedPageBreak/>
              <w:t>1730441411Н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1F7778" w:rsidRDefault="001F7778" w:rsidP="00C53433">
            <w:pPr>
              <w:jc w:val="center"/>
              <w:rPr>
                <w:sz w:val="20"/>
                <w:szCs w:val="20"/>
              </w:rPr>
            </w:pPr>
          </w:p>
          <w:p w:rsidR="00CD3062" w:rsidRPr="00C47B80" w:rsidRDefault="00CD3062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</w:t>
            </w:r>
            <w:r>
              <w:rPr>
                <w:sz w:val="20"/>
                <w:szCs w:val="20"/>
              </w:rPr>
              <w:t xml:space="preserve"> </w:t>
            </w:r>
            <w:r w:rsidRPr="00BA6158">
              <w:rPr>
                <w:sz w:val="20"/>
                <w:szCs w:val="20"/>
              </w:rPr>
              <w:t>35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1730451411Н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1730461411Н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1730471411Н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1730481411Н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1730491411С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55+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1730501411Н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1730511411С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60+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1730521411С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1730531411С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65+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1730541411С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0354BB" w:rsidP="00C5343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="00CD3062" w:rsidRPr="00BA6158">
              <w:rPr>
                <w:sz w:val="20"/>
                <w:szCs w:val="20"/>
              </w:rPr>
              <w:t>ёкусинкан</w:t>
            </w:r>
            <w:proofErr w:type="spellEnd"/>
            <w:r w:rsidR="00CD3062" w:rsidRPr="00BA61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="00CD3062"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1730551411А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70+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1730561411Ю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1730571411А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 весовая категория 75+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1730581411А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1730591411М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80+кг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1730601411М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90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1730611411М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0354BB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A6158" w:rsidRDefault="00CD3062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4BB" w:rsidRDefault="00CD3062" w:rsidP="00C53433">
            <w:pPr>
              <w:rPr>
                <w:sz w:val="20"/>
                <w:szCs w:val="20"/>
              </w:rPr>
            </w:pPr>
            <w:proofErr w:type="spellStart"/>
            <w:r w:rsidRPr="00BA6158">
              <w:rPr>
                <w:sz w:val="20"/>
                <w:szCs w:val="20"/>
              </w:rPr>
              <w:t>кёкусинкан</w:t>
            </w:r>
            <w:proofErr w:type="spellEnd"/>
            <w:r w:rsidRPr="00BA6158">
              <w:rPr>
                <w:sz w:val="20"/>
                <w:szCs w:val="20"/>
              </w:rPr>
              <w:t xml:space="preserve"> </w:t>
            </w:r>
            <w:r w:rsidR="000354BB">
              <w:rPr>
                <w:sz w:val="20"/>
                <w:szCs w:val="20"/>
              </w:rPr>
              <w:t>–</w:t>
            </w:r>
            <w:r w:rsidRPr="00BA6158">
              <w:rPr>
                <w:sz w:val="20"/>
                <w:szCs w:val="20"/>
              </w:rPr>
              <w:t xml:space="preserve"> </w:t>
            </w:r>
          </w:p>
          <w:p w:rsidR="00CD3062" w:rsidRPr="00BA6158" w:rsidRDefault="00CD3062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весовая категория 90+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3062" w:rsidRPr="00BA6158" w:rsidRDefault="00CD3062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1730621411М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3062" w:rsidRPr="005A6AB1" w:rsidRDefault="00CD3062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D3062" w:rsidRPr="00BA6158" w:rsidTr="00C53433">
        <w:trPr>
          <w:trHeight w:val="300"/>
        </w:trPr>
        <w:tc>
          <w:tcPr>
            <w:tcW w:w="15163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62" w:rsidRPr="00B353DE" w:rsidRDefault="00CD3062" w:rsidP="00FF5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Чемпионат и Первенство города</w:t>
            </w:r>
            <w:r w:rsidRPr="00BB5218">
              <w:rPr>
                <w:b/>
                <w:sz w:val="20"/>
                <w:szCs w:val="20"/>
              </w:rPr>
              <w:t xml:space="preserve"> Москвы </w:t>
            </w:r>
            <w:r w:rsidR="000354BB">
              <w:rPr>
                <w:b/>
                <w:sz w:val="20"/>
                <w:szCs w:val="20"/>
              </w:rPr>
              <w:t xml:space="preserve">по </w:t>
            </w:r>
            <w:proofErr w:type="spellStart"/>
            <w:r w:rsidR="000354BB">
              <w:rPr>
                <w:b/>
                <w:sz w:val="20"/>
                <w:szCs w:val="20"/>
              </w:rPr>
              <w:t>киокусинкай</w:t>
            </w:r>
            <w:proofErr w:type="spellEnd"/>
            <w:r w:rsidR="008C7E89">
              <w:rPr>
                <w:b/>
                <w:sz w:val="20"/>
                <w:szCs w:val="20"/>
              </w:rPr>
              <w:t xml:space="preserve"> (ката</w:t>
            </w:r>
            <w:r w:rsidR="000354BB">
              <w:rPr>
                <w:b/>
                <w:sz w:val="20"/>
                <w:szCs w:val="20"/>
              </w:rPr>
              <w:t>, весов</w:t>
            </w:r>
            <w:r w:rsidR="00FF529C">
              <w:rPr>
                <w:b/>
                <w:sz w:val="20"/>
                <w:szCs w:val="20"/>
              </w:rPr>
              <w:t>ые</w:t>
            </w:r>
            <w:r w:rsidR="000354BB">
              <w:rPr>
                <w:b/>
                <w:sz w:val="20"/>
                <w:szCs w:val="20"/>
              </w:rPr>
              <w:t xml:space="preserve"> категори</w:t>
            </w:r>
            <w:r w:rsidR="00FF529C">
              <w:rPr>
                <w:b/>
                <w:sz w:val="20"/>
                <w:szCs w:val="20"/>
              </w:rPr>
              <w:t>и</w:t>
            </w:r>
            <w:r w:rsidR="000354BB">
              <w:rPr>
                <w:b/>
                <w:sz w:val="20"/>
                <w:szCs w:val="20"/>
              </w:rPr>
              <w:t>)</w:t>
            </w:r>
          </w:p>
        </w:tc>
      </w:tr>
      <w:tr w:rsidR="0067529D" w:rsidRPr="00BA6158" w:rsidTr="0067529D">
        <w:trPr>
          <w:trHeight w:val="250"/>
        </w:trPr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</w:rPr>
            </w:pPr>
          </w:p>
          <w:p w:rsidR="0067529D" w:rsidRPr="00EC794B" w:rsidRDefault="0067529D" w:rsidP="00B353DE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Default="0067529D" w:rsidP="00C53433">
            <w:pPr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Варшавское шоссе д.118</w:t>
            </w:r>
            <w:r>
              <w:rPr>
                <w:sz w:val="20"/>
                <w:szCs w:val="20"/>
              </w:rPr>
              <w:t>, корп</w:t>
            </w:r>
            <w:r w:rsidRPr="00BA6158">
              <w:rPr>
                <w:sz w:val="20"/>
                <w:szCs w:val="20"/>
              </w:rPr>
              <w:t>.1., Мос</w:t>
            </w:r>
            <w:r>
              <w:rPr>
                <w:sz w:val="20"/>
                <w:szCs w:val="20"/>
              </w:rPr>
              <w:t>ковский центр боевых и</w:t>
            </w:r>
            <w:r w:rsidRPr="00BA6158">
              <w:rPr>
                <w:sz w:val="20"/>
                <w:szCs w:val="20"/>
              </w:rPr>
              <w:t xml:space="preserve">скусств </w:t>
            </w: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300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Pr="00BA6158" w:rsidRDefault="0067529D" w:rsidP="009C68F2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  <w:lang w:val="en-US"/>
              </w:rPr>
              <w:t>-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</w:rPr>
            </w:pPr>
          </w:p>
          <w:p w:rsidR="0067529D" w:rsidRPr="00BA6158" w:rsidRDefault="0067529D" w:rsidP="009C68F2">
            <w:pPr>
              <w:jc w:val="center"/>
              <w:rPr>
                <w:sz w:val="20"/>
                <w:lang w:val="en-US"/>
              </w:rPr>
            </w:pPr>
            <w:r w:rsidRPr="00BA6158">
              <w:rPr>
                <w:sz w:val="20"/>
              </w:rPr>
              <w:t>-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</w:rPr>
            </w:pPr>
          </w:p>
          <w:p w:rsidR="0067529D" w:rsidRPr="00BA6158" w:rsidRDefault="008F4C25" w:rsidP="00C53433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9C68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юн.</w:t>
            </w: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9C68F2">
            <w:pPr>
              <w:jc w:val="center"/>
              <w:rPr>
                <w:sz w:val="20"/>
                <w:szCs w:val="20"/>
              </w:rPr>
            </w:pPr>
          </w:p>
          <w:p w:rsidR="0067529D" w:rsidRPr="00B20BCB" w:rsidRDefault="0067529D" w:rsidP="009C68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/>
            </w: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Мальчики и девочки </w:t>
            </w: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(10-11 лет)</w:t>
            </w:r>
            <w:r w:rsidRPr="00BA6158">
              <w:rPr>
                <w:sz w:val="20"/>
                <w:szCs w:val="20"/>
              </w:rPr>
              <w:t xml:space="preserve"> юноши и девушки </w:t>
            </w: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 xml:space="preserve">(12-13 лет), юноши и девушки </w:t>
            </w: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(14-15 лет), </w:t>
            </w:r>
            <w:r w:rsidRPr="00BA6158">
              <w:rPr>
                <w:sz w:val="20"/>
                <w:szCs w:val="20"/>
              </w:rPr>
              <w:t xml:space="preserve">юниоры и юниорки </w:t>
            </w:r>
          </w:p>
          <w:p w:rsidR="0067529D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(16-17 лет), </w:t>
            </w:r>
            <w:r w:rsidRPr="00BA6158">
              <w:rPr>
                <w:sz w:val="20"/>
                <w:szCs w:val="20"/>
              </w:rPr>
              <w:t>мужчины и женщины</w:t>
            </w:r>
          </w:p>
          <w:p w:rsidR="0067529D" w:rsidRPr="00BA6158" w:rsidRDefault="0067529D" w:rsidP="00B35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A6158">
              <w:rPr>
                <w:sz w:val="20"/>
                <w:szCs w:val="20"/>
              </w:rPr>
              <w:t>18 лет</w:t>
            </w:r>
            <w:r>
              <w:rPr>
                <w:sz w:val="20"/>
                <w:szCs w:val="20"/>
              </w:rPr>
              <w:t xml:space="preserve"> и старше</w:t>
            </w:r>
            <w:r w:rsidRPr="00BA6158">
              <w:rPr>
                <w:sz w:val="20"/>
                <w:szCs w:val="20"/>
              </w:rPr>
              <w:t>)</w:t>
            </w:r>
          </w:p>
          <w:p w:rsidR="0067529D" w:rsidRPr="00BA6158" w:rsidRDefault="0067529D" w:rsidP="00B35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Pr="00BA6158" w:rsidRDefault="008F4C25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  <w:r w:rsidR="0067529D">
              <w:rPr>
                <w:sz w:val="20"/>
                <w:szCs w:val="20"/>
              </w:rPr>
              <w:t>.11</w:t>
            </w: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  <w:p w:rsidR="0067529D" w:rsidRPr="00BA6158" w:rsidRDefault="0067529D" w:rsidP="00C53433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Pr="00BA6158">
              <w:rPr>
                <w:sz w:val="20"/>
                <w:szCs w:val="20"/>
              </w:rPr>
              <w:t>есовая категория 35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1730021811Н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Default="0067529D" w:rsidP="00C53433">
            <w:pPr>
              <w:jc w:val="center"/>
              <w:rPr>
                <w:sz w:val="20"/>
                <w:szCs w:val="20"/>
              </w:rPr>
            </w:pPr>
          </w:p>
          <w:p w:rsidR="0067529D" w:rsidRPr="00C47B80" w:rsidRDefault="0067529D" w:rsidP="00C53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529D" w:rsidRPr="00BA6158" w:rsidTr="0067529D">
        <w:trPr>
          <w:trHeight w:val="226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40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1730031811Н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202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45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1730041811Н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163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50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1730051811Н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14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55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1730061811С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55 +кг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1730071811Н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207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60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1730081811С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60 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1730091811Ю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147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65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529D" w:rsidRPr="00BA6158" w:rsidRDefault="0067529D" w:rsidP="00C53433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1730101811Э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288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F150DB" w:rsidRDefault="0067529D" w:rsidP="00B353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65+ кг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353DE" w:rsidRDefault="0067529D" w:rsidP="00B353DE">
            <w:pPr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1730111811Э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292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70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1730121811А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70</w:t>
            </w:r>
            <w:r w:rsidRPr="00BA6158">
              <w:rPr>
                <w:sz w:val="20"/>
                <w:szCs w:val="20"/>
                <w:lang w:val="en-US"/>
              </w:rPr>
              <w:t>+</w:t>
            </w:r>
            <w:r w:rsidRPr="00BA6158">
              <w:rPr>
                <w:sz w:val="20"/>
                <w:szCs w:val="20"/>
              </w:rPr>
              <w:t xml:space="preserve">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1730131811Ю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75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1730141811Ю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80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1730161811А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80</w:t>
            </w:r>
            <w:r w:rsidRPr="00BA6158">
              <w:rPr>
                <w:sz w:val="20"/>
                <w:szCs w:val="20"/>
                <w:lang w:val="en-US"/>
              </w:rPr>
              <w:t>+</w:t>
            </w:r>
            <w:r w:rsidRPr="00BA6158">
              <w:rPr>
                <w:sz w:val="20"/>
                <w:szCs w:val="20"/>
              </w:rPr>
              <w:t xml:space="preserve">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1730171811А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 90 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1730181811М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00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A6158">
              <w:rPr>
                <w:sz w:val="20"/>
                <w:szCs w:val="20"/>
              </w:rPr>
              <w:t>есовая категория 90 +кг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1730191811М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529D" w:rsidRPr="00BA6158" w:rsidTr="0067529D">
        <w:trPr>
          <w:trHeight w:val="316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BA6158">
              <w:rPr>
                <w:sz w:val="20"/>
                <w:szCs w:val="20"/>
              </w:rPr>
              <w:t xml:space="preserve">бсолютная категория 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1730871811Л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67529D" w:rsidRPr="00BA6158" w:rsidTr="0067529D">
        <w:trPr>
          <w:trHeight w:val="22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9D" w:rsidRPr="00BA6158" w:rsidRDefault="0067529D" w:rsidP="00C53433">
            <w:pPr>
              <w:rPr>
                <w:sz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ката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7529D" w:rsidRPr="00BA6158" w:rsidRDefault="0067529D" w:rsidP="00C53433">
            <w:pPr>
              <w:jc w:val="both"/>
              <w:rPr>
                <w:sz w:val="20"/>
                <w:szCs w:val="20"/>
              </w:rPr>
            </w:pPr>
            <w:r w:rsidRPr="00BA6158">
              <w:rPr>
                <w:sz w:val="20"/>
                <w:szCs w:val="20"/>
              </w:rPr>
              <w:t>1730201811Я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9D" w:rsidRPr="005A6AB1" w:rsidRDefault="0067529D" w:rsidP="00C534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CD3062" w:rsidRPr="00BA6158" w:rsidRDefault="00CD3062" w:rsidP="00CD3062">
      <w:pPr>
        <w:rPr>
          <w:sz w:val="28"/>
          <w:szCs w:val="28"/>
        </w:rPr>
      </w:pPr>
    </w:p>
    <w:p w:rsidR="00CD3062" w:rsidRDefault="00CD3062" w:rsidP="00CD3062">
      <w:pPr>
        <w:rPr>
          <w:sz w:val="28"/>
          <w:szCs w:val="28"/>
        </w:rPr>
      </w:pPr>
    </w:p>
    <w:p w:rsidR="00CD3062" w:rsidRDefault="00CD3062" w:rsidP="00CD3062"/>
    <w:p w:rsidR="001E1F84" w:rsidRPr="00006228" w:rsidRDefault="001E1F84" w:rsidP="00AC47C2">
      <w:pPr>
        <w:pStyle w:val="20"/>
        <w:jc w:val="both"/>
        <w:rPr>
          <w:bCs/>
          <w:sz w:val="28"/>
          <w:szCs w:val="28"/>
        </w:rPr>
        <w:sectPr w:rsidR="001E1F84" w:rsidRPr="00006228" w:rsidSect="00C74E40">
          <w:pgSz w:w="16838" w:h="11906" w:orient="landscape" w:code="9"/>
          <w:pgMar w:top="794" w:right="851" w:bottom="794" w:left="1134" w:header="709" w:footer="709" w:gutter="0"/>
          <w:cols w:space="708"/>
          <w:titlePg/>
          <w:docGrid w:linePitch="360"/>
        </w:sectPr>
      </w:pPr>
    </w:p>
    <w:p w:rsidR="007730A3" w:rsidRPr="00553625" w:rsidRDefault="007730A3" w:rsidP="002B46EF">
      <w:pPr>
        <w:pStyle w:val="ab"/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lastRenderedPageBreak/>
        <w:t>ТРЕБОВАНИЯ К УЧАСТНИКАМ И УСЛОВИЯ ИХ ДОПУСКА.</w:t>
      </w:r>
    </w:p>
    <w:p w:rsidR="007730A3" w:rsidRPr="00553625" w:rsidRDefault="007730A3" w:rsidP="002B46EF">
      <w:pPr>
        <w:jc w:val="both"/>
        <w:rPr>
          <w:b/>
          <w:sz w:val="28"/>
        </w:rPr>
      </w:pPr>
    </w:p>
    <w:p w:rsidR="007730A3" w:rsidRPr="00553625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 К участию в Соревновани</w:t>
      </w:r>
      <w:r w:rsidR="008F3FB9">
        <w:rPr>
          <w:sz w:val="28"/>
        </w:rPr>
        <w:t>ях</w:t>
      </w:r>
      <w:r w:rsidRPr="00553625">
        <w:rPr>
          <w:sz w:val="28"/>
        </w:rPr>
        <w:t xml:space="preserve"> допускаются спортсмены </w:t>
      </w:r>
      <w:r>
        <w:rPr>
          <w:sz w:val="28"/>
          <w:szCs w:val="28"/>
        </w:rPr>
        <w:t>клубов, секций</w:t>
      </w:r>
      <w:r>
        <w:rPr>
          <w:sz w:val="28"/>
          <w:szCs w:val="28"/>
        </w:rPr>
        <w:br/>
        <w:t xml:space="preserve">и групп города Москвы, развивающих вид спорта </w:t>
      </w:r>
      <w:proofErr w:type="spellStart"/>
      <w:r>
        <w:rPr>
          <w:sz w:val="28"/>
          <w:szCs w:val="28"/>
        </w:rPr>
        <w:t>киокусинкай</w:t>
      </w:r>
      <w:proofErr w:type="spellEnd"/>
      <w:r w:rsidRPr="00553625">
        <w:rPr>
          <w:sz w:val="28"/>
        </w:rPr>
        <w:t>, при наличии допуска врача к Соревнованиям.</w:t>
      </w:r>
    </w:p>
    <w:p w:rsidR="007730A3" w:rsidRPr="007730A3" w:rsidRDefault="007730A3" w:rsidP="002B46EF">
      <w:pPr>
        <w:ind w:firstLine="709"/>
        <w:jc w:val="both"/>
        <w:rPr>
          <w:sz w:val="28"/>
          <w:szCs w:val="28"/>
        </w:rPr>
      </w:pPr>
      <w:r w:rsidRPr="00553625">
        <w:rPr>
          <w:sz w:val="28"/>
        </w:rPr>
        <w:t>К участию в Соревновани</w:t>
      </w:r>
      <w:r w:rsidR="008F3FB9">
        <w:rPr>
          <w:sz w:val="28"/>
        </w:rPr>
        <w:t>ях</w:t>
      </w:r>
      <w:r w:rsidRPr="00553625">
        <w:rPr>
          <w:sz w:val="28"/>
        </w:rPr>
        <w:t xml:space="preserve"> допускаются спортсмены </w:t>
      </w:r>
      <w:r>
        <w:rPr>
          <w:sz w:val="28"/>
        </w:rPr>
        <w:t xml:space="preserve">возрастных групп, указанных в правилах вида спорта </w:t>
      </w:r>
      <w:proofErr w:type="spellStart"/>
      <w:r>
        <w:rPr>
          <w:sz w:val="28"/>
        </w:rPr>
        <w:t>киокусинкай</w:t>
      </w:r>
      <w:proofErr w:type="spellEnd"/>
      <w:r w:rsidRPr="00553625">
        <w:rPr>
          <w:sz w:val="28"/>
        </w:rPr>
        <w:t>.</w:t>
      </w:r>
      <w:r w:rsidRPr="007730A3">
        <w:rPr>
          <w:sz w:val="28"/>
          <w:szCs w:val="28"/>
        </w:rPr>
        <w:t xml:space="preserve"> </w:t>
      </w:r>
      <w:r w:rsidRPr="00235DE7">
        <w:rPr>
          <w:sz w:val="28"/>
          <w:szCs w:val="28"/>
        </w:rPr>
        <w:t xml:space="preserve">Возраст участников определяется на день проведения </w:t>
      </w:r>
      <w:r w:rsidR="008F3FB9">
        <w:rPr>
          <w:sz w:val="28"/>
          <w:szCs w:val="28"/>
        </w:rPr>
        <w:t>С</w:t>
      </w:r>
      <w:r w:rsidRPr="00235DE7">
        <w:rPr>
          <w:sz w:val="28"/>
          <w:szCs w:val="28"/>
        </w:rPr>
        <w:t>оревнований.</w:t>
      </w:r>
    </w:p>
    <w:p w:rsidR="007730A3" w:rsidRPr="00553625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>К участию в Соре</w:t>
      </w:r>
      <w:r>
        <w:rPr>
          <w:sz w:val="28"/>
        </w:rPr>
        <w:t>вновани</w:t>
      </w:r>
      <w:r w:rsidR="008F3FB9">
        <w:rPr>
          <w:sz w:val="28"/>
        </w:rPr>
        <w:t>ях</w:t>
      </w:r>
      <w:r>
        <w:rPr>
          <w:sz w:val="28"/>
        </w:rPr>
        <w:t xml:space="preserve"> допускаются спортсмены без разряда и </w:t>
      </w:r>
      <w:r w:rsidRPr="00D14406">
        <w:rPr>
          <w:sz w:val="28"/>
        </w:rPr>
        <w:t xml:space="preserve">с разрядами </w:t>
      </w:r>
      <w:r>
        <w:rPr>
          <w:sz w:val="28"/>
        </w:rPr>
        <w:t xml:space="preserve">в </w:t>
      </w:r>
      <w:r w:rsidRPr="002D47FB">
        <w:rPr>
          <w:sz w:val="28"/>
        </w:rPr>
        <w:t>соответствии с Единой всероссийской спортивной классификацией (далее – ЕВСК)</w:t>
      </w:r>
      <w:r w:rsidRPr="00553625">
        <w:rPr>
          <w:sz w:val="28"/>
        </w:rPr>
        <w:t xml:space="preserve">. </w:t>
      </w:r>
    </w:p>
    <w:p w:rsidR="007730A3" w:rsidRPr="002B46EF" w:rsidRDefault="007730A3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>К участию в Соревновани</w:t>
      </w:r>
      <w:r w:rsidR="008F3FB9">
        <w:rPr>
          <w:sz w:val="28"/>
        </w:rPr>
        <w:t>ях</w:t>
      </w:r>
      <w:r w:rsidRPr="00553625">
        <w:rPr>
          <w:sz w:val="28"/>
        </w:rPr>
        <w:t xml:space="preserve"> допускаются спортсмены, имеющие договор (оригинал) или именной сертификат к коллективному договору (оригинал)</w:t>
      </w:r>
      <w:r w:rsidR="002B46EF">
        <w:rPr>
          <w:sz w:val="28"/>
        </w:rPr>
        <w:br/>
      </w:r>
      <w:r w:rsidRPr="002B46EF">
        <w:rPr>
          <w:sz w:val="28"/>
        </w:rPr>
        <w:t>о страховании от несчастных случаев, ущерба жизни и здоровья, который представляется на комиссии по допуску к Соревновани</w:t>
      </w:r>
      <w:r w:rsidR="008F3FB9">
        <w:rPr>
          <w:sz w:val="28"/>
        </w:rPr>
        <w:t>ям</w:t>
      </w:r>
      <w:r w:rsidRPr="002B46EF">
        <w:rPr>
          <w:sz w:val="28"/>
        </w:rPr>
        <w:t>.</w:t>
      </w:r>
      <w:r w:rsidRPr="002B46EF">
        <w:rPr>
          <w:b/>
          <w:bCs/>
          <w:sz w:val="28"/>
        </w:rPr>
        <w:t xml:space="preserve"> </w:t>
      </w:r>
    </w:p>
    <w:p w:rsidR="007730A3" w:rsidRPr="00553625" w:rsidRDefault="007730A3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>Каждый участник Соревновани</w:t>
      </w:r>
      <w:r w:rsidR="008F3FB9">
        <w:rPr>
          <w:sz w:val="28"/>
        </w:rPr>
        <w:t>й</w:t>
      </w:r>
      <w:r w:rsidRPr="00553625">
        <w:rPr>
          <w:sz w:val="28"/>
        </w:rPr>
        <w:t xml:space="preserve"> должен иметь медицинский допуск</w:t>
      </w:r>
      <w:r w:rsidR="002B46EF">
        <w:rPr>
          <w:sz w:val="28"/>
        </w:rPr>
        <w:br/>
      </w:r>
      <w:r w:rsidRPr="00553625">
        <w:rPr>
          <w:sz w:val="28"/>
        </w:rPr>
        <w:t>на официальной заявке</w:t>
      </w:r>
      <w:r>
        <w:rPr>
          <w:sz w:val="28"/>
        </w:rPr>
        <w:t xml:space="preserve"> или медицинскую справку</w:t>
      </w:r>
      <w:r w:rsidRPr="00553625">
        <w:rPr>
          <w:sz w:val="28"/>
        </w:rPr>
        <w:t>.</w:t>
      </w:r>
    </w:p>
    <w:p w:rsidR="007730A3" w:rsidRPr="007730A3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</w:t>
      </w:r>
      <w:proofErr w:type="spellStart"/>
      <w:r w:rsidRPr="00553625">
        <w:rPr>
          <w:sz w:val="28"/>
        </w:rPr>
        <w:t>Минспорта</w:t>
      </w:r>
      <w:proofErr w:type="spellEnd"/>
      <w:r w:rsidRPr="00553625">
        <w:rPr>
          <w:sz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7730A3" w:rsidRPr="007730A3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>
        <w:rPr>
          <w:sz w:val="28"/>
        </w:rPr>
        <w:t>Требования к экипировке:</w:t>
      </w:r>
    </w:p>
    <w:p w:rsidR="007730A3" w:rsidRDefault="007730A3" w:rsidP="002B46EF">
      <w:pPr>
        <w:tabs>
          <w:tab w:val="center" w:pos="5221"/>
        </w:tabs>
        <w:ind w:firstLine="709"/>
        <w:jc w:val="both"/>
        <w:rPr>
          <w:sz w:val="28"/>
          <w:szCs w:val="28"/>
        </w:rPr>
      </w:pPr>
      <w:r w:rsidRPr="00034DFE">
        <w:rPr>
          <w:sz w:val="28"/>
          <w:szCs w:val="28"/>
        </w:rPr>
        <w:t>Каждый участник, допущенн</w:t>
      </w:r>
      <w:r>
        <w:rPr>
          <w:sz w:val="28"/>
          <w:szCs w:val="28"/>
        </w:rPr>
        <w:t xml:space="preserve">ый к </w:t>
      </w:r>
      <w:r w:rsidR="008F3FB9">
        <w:rPr>
          <w:sz w:val="28"/>
          <w:szCs w:val="28"/>
        </w:rPr>
        <w:t>С</w:t>
      </w:r>
      <w:r>
        <w:rPr>
          <w:sz w:val="28"/>
          <w:szCs w:val="28"/>
        </w:rPr>
        <w:t xml:space="preserve">оревнованиям, должен иметь </w:t>
      </w:r>
      <w:r w:rsidRPr="00235DE7">
        <w:rPr>
          <w:sz w:val="28"/>
          <w:szCs w:val="28"/>
        </w:rPr>
        <w:t>белое доги</w:t>
      </w:r>
      <w:r w:rsidR="002B46EF">
        <w:rPr>
          <w:sz w:val="28"/>
          <w:szCs w:val="28"/>
        </w:rPr>
        <w:br/>
      </w:r>
      <w:r w:rsidRPr="00235DE7">
        <w:rPr>
          <w:sz w:val="28"/>
          <w:szCs w:val="28"/>
        </w:rPr>
        <w:t>и пояс соответствующей квалификации спортсмена – участника.</w:t>
      </w:r>
    </w:p>
    <w:p w:rsidR="00F12868" w:rsidRPr="00BA5232" w:rsidRDefault="00F12868" w:rsidP="002B46EF">
      <w:pPr>
        <w:tabs>
          <w:tab w:val="num" w:pos="720"/>
          <w:tab w:val="num" w:pos="1260"/>
        </w:tabs>
        <w:spacing w:line="276" w:lineRule="auto"/>
        <w:ind w:firstLine="709"/>
        <w:jc w:val="both"/>
        <w:rPr>
          <w:sz w:val="28"/>
          <w:szCs w:val="28"/>
        </w:rPr>
      </w:pPr>
      <w:r w:rsidRPr="00BA5232">
        <w:rPr>
          <w:sz w:val="28"/>
          <w:szCs w:val="28"/>
        </w:rPr>
        <w:t>Спортсмены во время поединков обязаны использовать следующие защитные средства:</w:t>
      </w:r>
    </w:p>
    <w:p w:rsidR="00F12868" w:rsidRPr="00BA5232" w:rsidRDefault="00F12868" w:rsidP="002B46EF">
      <w:pPr>
        <w:pStyle w:val="ae"/>
        <w:tabs>
          <w:tab w:val="num" w:pos="1134"/>
        </w:tabs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A5232">
        <w:rPr>
          <w:sz w:val="28"/>
          <w:szCs w:val="28"/>
        </w:rPr>
        <w:t>спортсмены мужского пола - паховый протектор (защитную раковину);</w:t>
      </w:r>
    </w:p>
    <w:p w:rsidR="00F12868" w:rsidRPr="00BA5232" w:rsidRDefault="00F12868" w:rsidP="002B46EF">
      <w:pPr>
        <w:pStyle w:val="ae"/>
        <w:tabs>
          <w:tab w:val="num" w:pos="1134"/>
        </w:tabs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A5232">
        <w:rPr>
          <w:sz w:val="28"/>
          <w:szCs w:val="28"/>
        </w:rPr>
        <w:t>спортсмены женского пола – протектор на грудь;</w:t>
      </w:r>
    </w:p>
    <w:p w:rsidR="00F12868" w:rsidRPr="00BA5232" w:rsidRDefault="00F12868" w:rsidP="002B46EF">
      <w:pPr>
        <w:pStyle w:val="ae"/>
        <w:tabs>
          <w:tab w:val="num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BA5232">
        <w:rPr>
          <w:sz w:val="28"/>
          <w:szCs w:val="28"/>
        </w:rPr>
        <w:t xml:space="preserve">спортсмены всех возрастных групп, кроме группы мужчин и женщин </w:t>
      </w:r>
      <w:proofErr w:type="gramStart"/>
      <w:r w:rsidRPr="00BA5232">
        <w:rPr>
          <w:sz w:val="28"/>
          <w:szCs w:val="28"/>
        </w:rPr>
        <w:t>–ш</w:t>
      </w:r>
      <w:proofErr w:type="gramEnd"/>
      <w:r w:rsidRPr="00BA5232">
        <w:rPr>
          <w:sz w:val="28"/>
          <w:szCs w:val="28"/>
        </w:rPr>
        <w:t>лемы на голову, протекторы на голень и подъем стопы;</w:t>
      </w:r>
    </w:p>
    <w:p w:rsidR="00F12868" w:rsidRPr="00BA5232" w:rsidRDefault="00F12868" w:rsidP="002B46EF">
      <w:pPr>
        <w:pStyle w:val="ae"/>
        <w:tabs>
          <w:tab w:val="num" w:pos="1134"/>
        </w:tabs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A5232">
        <w:rPr>
          <w:sz w:val="28"/>
          <w:szCs w:val="28"/>
        </w:rPr>
        <w:t>юноши и девушки 12-13 лет – перчатки на руки;</w:t>
      </w:r>
    </w:p>
    <w:p w:rsidR="00F12868" w:rsidRPr="00235DE7" w:rsidRDefault="00F12868" w:rsidP="002B46EF">
      <w:pPr>
        <w:tabs>
          <w:tab w:val="center" w:pos="522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A5232">
        <w:rPr>
          <w:sz w:val="28"/>
          <w:szCs w:val="28"/>
        </w:rPr>
        <w:t xml:space="preserve">спортсмены с </w:t>
      </w:r>
      <w:proofErr w:type="spellStart"/>
      <w:r w:rsidRPr="00BA5232">
        <w:rPr>
          <w:sz w:val="28"/>
          <w:szCs w:val="28"/>
        </w:rPr>
        <w:t>брекет</w:t>
      </w:r>
      <w:proofErr w:type="spellEnd"/>
      <w:r w:rsidRPr="00BA5232">
        <w:rPr>
          <w:sz w:val="28"/>
          <w:szCs w:val="28"/>
        </w:rPr>
        <w:t>-системами – капы.</w:t>
      </w:r>
    </w:p>
    <w:p w:rsidR="007730A3" w:rsidRPr="00F12868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iCs/>
          <w:sz w:val="28"/>
        </w:rPr>
      </w:pPr>
      <w:r w:rsidRPr="00F12868">
        <w:rPr>
          <w:iCs/>
          <w:sz w:val="28"/>
        </w:rPr>
        <w:t>Дополнительные требования указываются в Регламенте к конкретному Соревнованию.</w:t>
      </w:r>
    </w:p>
    <w:p w:rsidR="00CD3062" w:rsidRDefault="00CD3062" w:rsidP="002B46EF">
      <w:pPr>
        <w:tabs>
          <w:tab w:val="left" w:pos="728"/>
        </w:tabs>
        <w:jc w:val="both"/>
      </w:pPr>
    </w:p>
    <w:p w:rsidR="007730A3" w:rsidRPr="00553625" w:rsidRDefault="007730A3" w:rsidP="002B46EF">
      <w:pPr>
        <w:pStyle w:val="ab"/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>УСЛОВИЯ ФИНАНСИРОВАНИЯ.</w:t>
      </w:r>
    </w:p>
    <w:p w:rsidR="007730A3" w:rsidRPr="00553625" w:rsidRDefault="007730A3" w:rsidP="002B46EF">
      <w:pPr>
        <w:jc w:val="both"/>
        <w:rPr>
          <w:b/>
          <w:sz w:val="28"/>
        </w:rPr>
      </w:pPr>
    </w:p>
    <w:p w:rsidR="007730A3" w:rsidRDefault="007730A3" w:rsidP="002B46EF">
      <w:pPr>
        <w:pStyle w:val="ab"/>
        <w:numPr>
          <w:ilvl w:val="1"/>
          <w:numId w:val="9"/>
        </w:numPr>
        <w:jc w:val="both"/>
        <w:rPr>
          <w:sz w:val="28"/>
        </w:rPr>
      </w:pPr>
      <w:r w:rsidRPr="00553625">
        <w:rPr>
          <w:sz w:val="28"/>
        </w:rPr>
        <w:t xml:space="preserve"> </w:t>
      </w:r>
      <w:r w:rsidRPr="00B65815">
        <w:rPr>
          <w:sz w:val="28"/>
        </w:rPr>
        <w:t xml:space="preserve">Финансирование расходов по проведению </w:t>
      </w:r>
      <w:r w:rsidR="008F3FB9">
        <w:rPr>
          <w:sz w:val="28"/>
        </w:rPr>
        <w:t>С</w:t>
      </w:r>
      <w:r w:rsidRPr="00B65815">
        <w:rPr>
          <w:sz w:val="28"/>
        </w:rPr>
        <w:t>оревновани</w:t>
      </w:r>
      <w:r w:rsidR="008F3FB9">
        <w:rPr>
          <w:sz w:val="28"/>
        </w:rPr>
        <w:t>й</w:t>
      </w:r>
      <w:r w:rsidRPr="00B65815">
        <w:rPr>
          <w:sz w:val="28"/>
        </w:rPr>
        <w:t xml:space="preserve"> осуществляют непосредственно проводящие организации. </w:t>
      </w:r>
    </w:p>
    <w:p w:rsidR="007730A3" w:rsidRPr="00406108" w:rsidRDefault="007730A3" w:rsidP="002B46EF">
      <w:pPr>
        <w:pStyle w:val="ab"/>
        <w:numPr>
          <w:ilvl w:val="1"/>
          <w:numId w:val="9"/>
        </w:numPr>
        <w:jc w:val="both"/>
        <w:rPr>
          <w:color w:val="000000" w:themeColor="text1"/>
          <w:sz w:val="28"/>
        </w:rPr>
      </w:pPr>
      <w:r w:rsidRPr="00406108">
        <w:rPr>
          <w:color w:val="000000" w:themeColor="text1"/>
          <w:sz w:val="28"/>
        </w:rPr>
        <w:t>Финансирование части затрат на проведение Соревнований в соответствии</w:t>
      </w:r>
      <w:r w:rsidR="00341DE0" w:rsidRPr="00406108">
        <w:rPr>
          <w:color w:val="000000" w:themeColor="text1"/>
          <w:sz w:val="28"/>
        </w:rPr>
        <w:br/>
      </w:r>
      <w:r w:rsidRPr="00406108">
        <w:rPr>
          <w:color w:val="000000" w:themeColor="text1"/>
          <w:sz w:val="28"/>
        </w:rPr>
        <w:t xml:space="preserve">с Нормами расходов по финансовому обеспечению физкультурно-спортивных мероприятий, утверждёнными Москомспортом, осуществляет </w:t>
      </w:r>
      <w:r w:rsidR="008F3FB9" w:rsidRPr="00406108">
        <w:rPr>
          <w:color w:val="000000" w:themeColor="text1"/>
          <w:sz w:val="28"/>
        </w:rPr>
        <w:t>ГКУ «</w:t>
      </w:r>
      <w:proofErr w:type="spellStart"/>
      <w:r w:rsidR="008F3FB9" w:rsidRPr="00406108">
        <w:rPr>
          <w:color w:val="000000" w:themeColor="text1"/>
          <w:sz w:val="28"/>
        </w:rPr>
        <w:t>ЦСТиСК</w:t>
      </w:r>
      <w:proofErr w:type="spellEnd"/>
      <w:r w:rsidR="008F3FB9" w:rsidRPr="00406108">
        <w:rPr>
          <w:color w:val="000000" w:themeColor="text1"/>
          <w:sz w:val="28"/>
        </w:rPr>
        <w:t>» Москомспорта</w:t>
      </w:r>
      <w:r w:rsidRPr="00406108">
        <w:rPr>
          <w:color w:val="000000" w:themeColor="text1"/>
          <w:sz w:val="28"/>
        </w:rPr>
        <w:t>.</w:t>
      </w:r>
    </w:p>
    <w:p w:rsidR="007730A3" w:rsidRPr="00B65815" w:rsidRDefault="007730A3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B65815">
        <w:rPr>
          <w:sz w:val="28"/>
        </w:rPr>
        <w:lastRenderedPageBreak/>
        <w:t>Расходы, связанные с командированием участников Соревновани</w:t>
      </w:r>
      <w:r w:rsidR="008F3FB9">
        <w:rPr>
          <w:sz w:val="28"/>
        </w:rPr>
        <w:t>й</w:t>
      </w:r>
      <w:r w:rsidRPr="00B65815">
        <w:rPr>
          <w:sz w:val="28"/>
        </w:rPr>
        <w:t xml:space="preserve"> (проезд, проживание, питание спортсменов и тренеров) несёт командирующая организация.</w:t>
      </w:r>
    </w:p>
    <w:p w:rsidR="007730A3" w:rsidRDefault="007730A3" w:rsidP="002B46EF">
      <w:pPr>
        <w:tabs>
          <w:tab w:val="left" w:pos="728"/>
        </w:tabs>
        <w:jc w:val="both"/>
        <w:rPr>
          <w:b/>
          <w:bCs/>
          <w:sz w:val="28"/>
          <w:szCs w:val="28"/>
        </w:rPr>
      </w:pPr>
    </w:p>
    <w:p w:rsidR="00B21BEA" w:rsidRPr="00553625" w:rsidRDefault="00B21BEA" w:rsidP="002B46EF">
      <w:pPr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>ОБЕСПЕЧЕНИЕ БЕЗОПАСНОСТИ УЧАСТНИКОВ И ЗРИТЕЛЕЙ.</w:t>
      </w:r>
    </w:p>
    <w:p w:rsidR="00B21BEA" w:rsidRPr="00553625" w:rsidRDefault="00B21BEA" w:rsidP="002B46EF">
      <w:pPr>
        <w:jc w:val="both"/>
        <w:rPr>
          <w:b/>
          <w:sz w:val="28"/>
        </w:rPr>
      </w:pPr>
    </w:p>
    <w:p w:rsidR="00B21BEA" w:rsidRPr="00553625" w:rsidRDefault="00B21BEA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>Обеспечение безопасности участников и зрителей Соревновани</w:t>
      </w:r>
      <w:r w:rsidR="008F3FB9">
        <w:rPr>
          <w:sz w:val="28"/>
        </w:rPr>
        <w:t>й</w:t>
      </w:r>
      <w:r w:rsidRPr="00553625">
        <w:rPr>
          <w:sz w:val="28"/>
        </w:rPr>
        <w:t xml:space="preserve"> осуществляется в соответствии со следующими нормативно-правовыми актами: </w:t>
      </w:r>
    </w:p>
    <w:p w:rsidR="00B21BEA" w:rsidRPr="00553625" w:rsidRDefault="00B21BEA" w:rsidP="002B46EF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4"/>
        </w:rPr>
      </w:pPr>
      <w:r w:rsidRPr="00553625">
        <w:rPr>
          <w:rFonts w:ascii="Times New Roman" w:hAnsi="Times New Roman"/>
          <w:sz w:val="28"/>
          <w:szCs w:val="24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:rsidR="00B21BEA" w:rsidRPr="00553625" w:rsidRDefault="00B21BEA" w:rsidP="002B46EF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4"/>
        </w:rPr>
      </w:pPr>
      <w:r w:rsidRPr="00553625">
        <w:rPr>
          <w:rFonts w:ascii="Times New Roman" w:hAnsi="Times New Roman"/>
          <w:sz w:val="28"/>
          <w:szCs w:val="24"/>
          <w:lang w:eastAsia="en-US"/>
        </w:rPr>
        <w:t>Приказом Москомспорта от 8 августа 2003 г. № 627-а «Об усилении общественной безопасности в учреждениях, подведомственных Москомспорту»</w:t>
      </w:r>
      <w:r w:rsidRPr="00553625">
        <w:rPr>
          <w:rFonts w:ascii="Times New Roman" w:hAnsi="Times New Roman"/>
          <w:sz w:val="28"/>
          <w:szCs w:val="24"/>
        </w:rPr>
        <w:t>;</w:t>
      </w:r>
    </w:p>
    <w:p w:rsidR="00B21BEA" w:rsidRPr="00553625" w:rsidRDefault="00B21BEA" w:rsidP="002B46EF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53625">
        <w:rPr>
          <w:rFonts w:ascii="Times New Roman" w:hAnsi="Times New Roman"/>
          <w:sz w:val="28"/>
          <w:szCs w:val="24"/>
        </w:rPr>
        <w:t>Приказом Минздрава России от 1 марта 2016 № 134н «О Порядке организации оказания медицинской помощи лицам, занимающимся физической культурой</w:t>
      </w:r>
      <w:r w:rsidR="00341DE0">
        <w:rPr>
          <w:rFonts w:ascii="Times New Roman" w:hAnsi="Times New Roman"/>
          <w:sz w:val="28"/>
          <w:szCs w:val="24"/>
        </w:rPr>
        <w:br/>
      </w:r>
      <w:r w:rsidRPr="00553625">
        <w:rPr>
          <w:rFonts w:ascii="Times New Roman" w:hAnsi="Times New Roman"/>
          <w:sz w:val="28"/>
          <w:szCs w:val="24"/>
        </w:rPr>
        <w:t>и спортом (в том числе при подготовке и проведении физкультурных мероприятий</w:t>
      </w:r>
      <w:r w:rsidR="00341DE0">
        <w:rPr>
          <w:rFonts w:ascii="Times New Roman" w:hAnsi="Times New Roman"/>
          <w:sz w:val="28"/>
          <w:szCs w:val="24"/>
        </w:rPr>
        <w:br/>
      </w:r>
      <w:r w:rsidRPr="00553625">
        <w:rPr>
          <w:rFonts w:ascii="Times New Roman" w:hAnsi="Times New Roman"/>
          <w:sz w:val="28"/>
          <w:szCs w:val="24"/>
        </w:rPr>
        <w:t>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 w:rsidR="00341DE0">
        <w:rPr>
          <w:rFonts w:ascii="Times New Roman" w:hAnsi="Times New Roman"/>
          <w:sz w:val="28"/>
          <w:szCs w:val="24"/>
        </w:rPr>
        <w:br/>
      </w:r>
      <w:r w:rsidRPr="00553625">
        <w:rPr>
          <w:rFonts w:ascii="Times New Roman" w:hAnsi="Times New Roman"/>
          <w:sz w:val="28"/>
          <w:szCs w:val="24"/>
        </w:rPr>
        <w:t>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proofErr w:type="gramEnd"/>
      <w:r w:rsidRPr="00553625">
        <w:rPr>
          <w:rFonts w:ascii="Times New Roman" w:hAnsi="Times New Roman"/>
          <w:sz w:val="28"/>
          <w:szCs w:val="24"/>
        </w:rPr>
        <w:t xml:space="preserve"> и обороне»;</w:t>
      </w:r>
    </w:p>
    <w:p w:rsidR="00B21BEA" w:rsidRPr="00553625" w:rsidRDefault="00B21BEA" w:rsidP="002B46EF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4"/>
        </w:rPr>
      </w:pPr>
      <w:r w:rsidRPr="00553625">
        <w:rPr>
          <w:rFonts w:ascii="Times New Roman" w:hAnsi="Times New Roman"/>
          <w:sz w:val="28"/>
          <w:szCs w:val="24"/>
        </w:rPr>
        <w:t>Иными распорядительными документами по вопросам обеспечения общественной безопасности при проведении спортивных соревнований, действующих на момент проведения Соревновани</w:t>
      </w:r>
      <w:r w:rsidR="008F3FB9">
        <w:rPr>
          <w:rFonts w:ascii="Times New Roman" w:hAnsi="Times New Roman"/>
          <w:sz w:val="28"/>
          <w:szCs w:val="24"/>
        </w:rPr>
        <w:t>й</w:t>
      </w:r>
      <w:r w:rsidRPr="00553625">
        <w:rPr>
          <w:rFonts w:ascii="Times New Roman" w:hAnsi="Times New Roman"/>
          <w:sz w:val="28"/>
          <w:szCs w:val="24"/>
        </w:rPr>
        <w:t>.</w:t>
      </w:r>
    </w:p>
    <w:p w:rsidR="00B21BEA" w:rsidRPr="00553625" w:rsidRDefault="00B21BEA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 В период проведения Соревновани</w:t>
      </w:r>
      <w:r w:rsidR="008F3FB9">
        <w:rPr>
          <w:sz w:val="28"/>
        </w:rPr>
        <w:t>й</w:t>
      </w:r>
      <w:r w:rsidRPr="00553625">
        <w:rPr>
          <w:sz w:val="28"/>
        </w:rPr>
        <w:t xml:space="preserve"> </w:t>
      </w:r>
      <w:r w:rsidRPr="00B65815">
        <w:rPr>
          <w:sz w:val="28"/>
        </w:rPr>
        <w:t>непосредственный организатор</w:t>
      </w:r>
      <w:r w:rsidRPr="00553625">
        <w:rPr>
          <w:sz w:val="28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:rsidR="00B21BEA" w:rsidRPr="00553625" w:rsidRDefault="00B21BEA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 xml:space="preserve"> </w:t>
      </w:r>
      <w:r w:rsidRPr="00553625">
        <w:rPr>
          <w:sz w:val="28"/>
        </w:rPr>
        <w:t>Место проведения Соревновани</w:t>
      </w:r>
      <w:r w:rsidR="008F3FB9">
        <w:rPr>
          <w:sz w:val="28"/>
        </w:rPr>
        <w:t>й</w:t>
      </w:r>
      <w:r w:rsidRPr="00553625">
        <w:rPr>
          <w:sz w:val="28"/>
        </w:rPr>
        <w:t xml:space="preserve"> отвечает требованиям соответствующих нормативно-правовых актов, действующих на территории Российской Федерации</w:t>
      </w:r>
      <w:r w:rsidR="00341DE0">
        <w:rPr>
          <w:sz w:val="28"/>
        </w:rPr>
        <w:br/>
      </w:r>
      <w:r w:rsidRPr="00553625">
        <w:rPr>
          <w:sz w:val="28"/>
        </w:rPr>
        <w:t>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B21BEA" w:rsidRPr="00B65815" w:rsidRDefault="00B21BEA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B65815">
        <w:rPr>
          <w:sz w:val="28"/>
        </w:rPr>
        <w:t>учреждений,</w:t>
      </w:r>
      <w:r w:rsidR="00341DE0">
        <w:rPr>
          <w:sz w:val="28"/>
        </w:rPr>
        <w:br/>
      </w:r>
      <w:r w:rsidRPr="00B65815">
        <w:rPr>
          <w:sz w:val="28"/>
        </w:rPr>
        <w:t>где проходят</w:t>
      </w:r>
      <w:r>
        <w:rPr>
          <w:sz w:val="28"/>
        </w:rPr>
        <w:t xml:space="preserve"> С</w:t>
      </w:r>
      <w:r w:rsidRPr="00B65815">
        <w:rPr>
          <w:sz w:val="28"/>
        </w:rPr>
        <w:t>оревнования.</w:t>
      </w:r>
    </w:p>
    <w:p w:rsidR="00B21BEA" w:rsidRPr="00B65815" w:rsidRDefault="00B21BEA" w:rsidP="002B46EF">
      <w:pPr>
        <w:jc w:val="both"/>
        <w:rPr>
          <w:b/>
          <w:i/>
          <w:sz w:val="28"/>
        </w:rPr>
      </w:pPr>
    </w:p>
    <w:p w:rsidR="00B21BEA" w:rsidRPr="00553625" w:rsidRDefault="00B21BEA" w:rsidP="002B46EF">
      <w:pPr>
        <w:pStyle w:val="ab"/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>ЗАЯВКИ НА УЧАСТИЕ.</w:t>
      </w:r>
    </w:p>
    <w:p w:rsidR="00B21BEA" w:rsidRPr="00553625" w:rsidRDefault="00B21BEA" w:rsidP="002B46EF">
      <w:pPr>
        <w:jc w:val="both"/>
        <w:rPr>
          <w:b/>
          <w:sz w:val="28"/>
        </w:rPr>
      </w:pPr>
    </w:p>
    <w:p w:rsidR="00B21BEA" w:rsidRPr="00553625" w:rsidRDefault="00B21BEA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Заявки </w:t>
      </w:r>
      <w:r>
        <w:rPr>
          <w:sz w:val="28"/>
        </w:rPr>
        <w:t>команд</w:t>
      </w:r>
      <w:r w:rsidRPr="00553625">
        <w:rPr>
          <w:sz w:val="28"/>
        </w:rPr>
        <w:t xml:space="preserve"> на участие в Соревнованиях подаются в комиссию по допуску</w:t>
      </w:r>
      <w:r w:rsidR="00341DE0">
        <w:rPr>
          <w:sz w:val="28"/>
        </w:rPr>
        <w:br/>
      </w:r>
      <w:r w:rsidRPr="00553625">
        <w:rPr>
          <w:sz w:val="28"/>
        </w:rPr>
        <w:t xml:space="preserve">к Соревнованиям (далее – Комиссия) не </w:t>
      </w:r>
      <w:r>
        <w:rPr>
          <w:sz w:val="28"/>
        </w:rPr>
        <w:t xml:space="preserve">позднее даты, указанной в Регламенте конкретного </w:t>
      </w:r>
      <w:r w:rsidR="008F3FB9">
        <w:rPr>
          <w:sz w:val="28"/>
        </w:rPr>
        <w:t>С</w:t>
      </w:r>
      <w:r>
        <w:rPr>
          <w:sz w:val="28"/>
        </w:rPr>
        <w:t>оревнования</w:t>
      </w:r>
      <w:r w:rsidRPr="00553625">
        <w:rPr>
          <w:sz w:val="28"/>
        </w:rPr>
        <w:t xml:space="preserve"> в установленной форме (Приложение 1). </w:t>
      </w:r>
      <w:r>
        <w:rPr>
          <w:sz w:val="28"/>
        </w:rPr>
        <w:t>Время и место комиссии по допуску опреде</w:t>
      </w:r>
      <w:r w:rsidR="008F3FB9">
        <w:rPr>
          <w:sz w:val="28"/>
        </w:rPr>
        <w:t>ляется Регламентом конкретного С</w:t>
      </w:r>
      <w:r>
        <w:rPr>
          <w:sz w:val="28"/>
        </w:rPr>
        <w:t>оревнования.</w:t>
      </w:r>
      <w:r w:rsidRPr="00553625">
        <w:rPr>
          <w:sz w:val="28"/>
        </w:rPr>
        <w:t xml:space="preserve"> </w:t>
      </w:r>
    </w:p>
    <w:p w:rsidR="00B21BEA" w:rsidRPr="00553625" w:rsidRDefault="00B21BEA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 Перечень документов для предоставления в Комиссию:</w:t>
      </w:r>
    </w:p>
    <w:p w:rsidR="00B21BEA" w:rsidRPr="00553625" w:rsidRDefault="00B21BEA" w:rsidP="002B46EF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t xml:space="preserve">паспорт (свидетельство о рождении для несовершеннолетних) или документ, его заменяющий; </w:t>
      </w:r>
    </w:p>
    <w:p w:rsidR="00B21BEA" w:rsidRPr="00553625" w:rsidRDefault="00B21BEA" w:rsidP="002B46EF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lastRenderedPageBreak/>
        <w:t xml:space="preserve">договор (оригинал) или именной сертификат к коллективному договору (оригиналу) о страховании жизни и здоровья от несчастных случаев, ущерба; </w:t>
      </w:r>
    </w:p>
    <w:p w:rsidR="00B21BEA" w:rsidRDefault="00B21BEA" w:rsidP="002B46EF">
      <w:pPr>
        <w:pStyle w:val="ab"/>
        <w:numPr>
          <w:ilvl w:val="0"/>
          <w:numId w:val="10"/>
        </w:numPr>
        <w:jc w:val="both"/>
        <w:rPr>
          <w:sz w:val="28"/>
        </w:rPr>
      </w:pPr>
      <w:r w:rsidRPr="00553625">
        <w:rPr>
          <w:sz w:val="28"/>
        </w:rPr>
        <w:t xml:space="preserve">полис обязательного медицинского страхования; </w:t>
      </w:r>
    </w:p>
    <w:p w:rsidR="00B21BEA" w:rsidRDefault="00B21BEA" w:rsidP="002B46EF">
      <w:pPr>
        <w:pStyle w:val="ab"/>
        <w:numPr>
          <w:ilvl w:val="0"/>
          <w:numId w:val="10"/>
        </w:numPr>
        <w:jc w:val="both"/>
        <w:rPr>
          <w:sz w:val="28"/>
        </w:rPr>
      </w:pPr>
      <w:r>
        <w:rPr>
          <w:sz w:val="28"/>
        </w:rPr>
        <w:t>расписка (Приложение 2 и 3);</w:t>
      </w:r>
    </w:p>
    <w:p w:rsidR="00B21BEA" w:rsidRPr="00B21BEA" w:rsidRDefault="00B21BEA" w:rsidP="002B46EF">
      <w:pPr>
        <w:pStyle w:val="ae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5232">
        <w:rPr>
          <w:sz w:val="28"/>
          <w:szCs w:val="28"/>
        </w:rPr>
        <w:t>документ, подтверждающий спортивную квалификацию;</w:t>
      </w:r>
    </w:p>
    <w:p w:rsidR="00B21BEA" w:rsidRPr="00B65815" w:rsidRDefault="00B21BEA" w:rsidP="002B46EF">
      <w:pPr>
        <w:pStyle w:val="ab"/>
        <w:numPr>
          <w:ilvl w:val="0"/>
          <w:numId w:val="10"/>
        </w:numPr>
        <w:jc w:val="both"/>
        <w:rPr>
          <w:sz w:val="28"/>
        </w:rPr>
      </w:pPr>
      <w:r w:rsidRPr="00B65815">
        <w:rPr>
          <w:sz w:val="28"/>
        </w:rPr>
        <w:t xml:space="preserve">дополнительные документы в соответствии с Регламентом конкретного </w:t>
      </w:r>
      <w:r w:rsidR="008F3FB9">
        <w:rPr>
          <w:sz w:val="28"/>
        </w:rPr>
        <w:t>С</w:t>
      </w:r>
      <w:r w:rsidRPr="00B65815">
        <w:rPr>
          <w:sz w:val="28"/>
        </w:rPr>
        <w:t>оревнования.</w:t>
      </w:r>
    </w:p>
    <w:p w:rsidR="00B21BEA" w:rsidRPr="00553625" w:rsidRDefault="00B21BEA" w:rsidP="002B46EF">
      <w:pPr>
        <w:pStyle w:val="ab"/>
        <w:numPr>
          <w:ilvl w:val="1"/>
          <w:numId w:val="9"/>
        </w:numPr>
        <w:jc w:val="both"/>
        <w:rPr>
          <w:b/>
          <w:bCs/>
          <w:sz w:val="28"/>
        </w:rPr>
      </w:pPr>
      <w:r w:rsidRPr="00553625">
        <w:rPr>
          <w:sz w:val="28"/>
        </w:rPr>
        <w:t xml:space="preserve"> Предварительную заявку на участие в Соревновани</w:t>
      </w:r>
      <w:r w:rsidR="008F3FB9">
        <w:rPr>
          <w:sz w:val="28"/>
        </w:rPr>
        <w:t>ях</w:t>
      </w:r>
      <w:r w:rsidRPr="00553625">
        <w:rPr>
          <w:sz w:val="28"/>
        </w:rPr>
        <w:t xml:space="preserve"> </w:t>
      </w:r>
      <w:r>
        <w:rPr>
          <w:sz w:val="28"/>
        </w:rPr>
        <w:t>направлять</w:t>
      </w:r>
      <w:r w:rsidR="00341DE0">
        <w:rPr>
          <w:sz w:val="28"/>
        </w:rPr>
        <w:br/>
      </w:r>
      <w:r w:rsidRPr="00553625">
        <w:rPr>
          <w:sz w:val="28"/>
        </w:rPr>
        <w:t>на электронную почту</w:t>
      </w:r>
      <w:r>
        <w:rPr>
          <w:sz w:val="28"/>
        </w:rPr>
        <w:t>, указанную в Регламенте конкретного Соревнования.</w:t>
      </w:r>
    </w:p>
    <w:p w:rsidR="007730A3" w:rsidRDefault="007730A3" w:rsidP="002B46EF">
      <w:pPr>
        <w:tabs>
          <w:tab w:val="left" w:pos="728"/>
        </w:tabs>
        <w:jc w:val="both"/>
        <w:rPr>
          <w:b/>
          <w:bCs/>
          <w:sz w:val="28"/>
          <w:szCs w:val="28"/>
        </w:rPr>
      </w:pPr>
    </w:p>
    <w:p w:rsidR="009C15C1" w:rsidRPr="00553625" w:rsidRDefault="009C15C1" w:rsidP="002B46EF">
      <w:pPr>
        <w:pStyle w:val="ab"/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>УСЛОВИЯ ПОДВЕДЕНИЯ ИТОГОВ.</w:t>
      </w:r>
    </w:p>
    <w:p w:rsidR="009C15C1" w:rsidRPr="00553625" w:rsidRDefault="009C15C1" w:rsidP="002B46EF">
      <w:pPr>
        <w:jc w:val="both"/>
        <w:rPr>
          <w:b/>
          <w:sz w:val="28"/>
        </w:rPr>
      </w:pPr>
    </w:p>
    <w:p w:rsidR="009C15C1" w:rsidRPr="00406108" w:rsidRDefault="009C15C1" w:rsidP="00406108">
      <w:pPr>
        <w:jc w:val="both"/>
        <w:rPr>
          <w:b/>
          <w:bCs/>
          <w:sz w:val="28"/>
        </w:rPr>
      </w:pPr>
      <w:r w:rsidRPr="00406108">
        <w:rPr>
          <w:sz w:val="28"/>
        </w:rPr>
        <w:t xml:space="preserve">Призовые места определяются в соответствии с правилами вида спорта </w:t>
      </w:r>
      <w:r w:rsidRPr="00406108">
        <w:rPr>
          <w:sz w:val="28"/>
          <w:szCs w:val="28"/>
        </w:rPr>
        <w:t>«</w:t>
      </w:r>
      <w:proofErr w:type="spellStart"/>
      <w:r w:rsidRPr="00406108">
        <w:rPr>
          <w:sz w:val="28"/>
          <w:szCs w:val="28"/>
        </w:rPr>
        <w:t>киокусинкай</w:t>
      </w:r>
      <w:proofErr w:type="spellEnd"/>
      <w:r w:rsidRPr="00406108">
        <w:rPr>
          <w:sz w:val="28"/>
          <w:szCs w:val="28"/>
        </w:rPr>
        <w:t xml:space="preserve">» (номер-код 1730001411Я), утвержденными приказом </w:t>
      </w:r>
      <w:proofErr w:type="spellStart"/>
      <w:r w:rsidRPr="00406108">
        <w:rPr>
          <w:sz w:val="28"/>
          <w:szCs w:val="28"/>
        </w:rPr>
        <w:t>Минспорта</w:t>
      </w:r>
      <w:proofErr w:type="spellEnd"/>
      <w:r w:rsidRPr="00406108">
        <w:rPr>
          <w:sz w:val="28"/>
          <w:szCs w:val="28"/>
        </w:rPr>
        <w:t xml:space="preserve"> России от 31.05.2019 г. № 433</w:t>
      </w:r>
    </w:p>
    <w:p w:rsidR="009C15C1" w:rsidRPr="00553625" w:rsidRDefault="009C15C1" w:rsidP="002B46EF">
      <w:pPr>
        <w:jc w:val="both"/>
        <w:rPr>
          <w:b/>
          <w:sz w:val="28"/>
        </w:rPr>
      </w:pPr>
    </w:p>
    <w:p w:rsidR="009C15C1" w:rsidRPr="00553625" w:rsidRDefault="009C15C1" w:rsidP="002B46EF">
      <w:pPr>
        <w:pStyle w:val="ab"/>
        <w:numPr>
          <w:ilvl w:val="0"/>
          <w:numId w:val="9"/>
        </w:numPr>
        <w:jc w:val="both"/>
        <w:rPr>
          <w:b/>
          <w:bCs/>
          <w:sz w:val="28"/>
        </w:rPr>
      </w:pPr>
      <w:r w:rsidRPr="00553625">
        <w:rPr>
          <w:b/>
          <w:bCs/>
          <w:sz w:val="28"/>
        </w:rPr>
        <w:t>НАГРАЖДЕНИЕ ПОБЕДИТЕЛЕЙ И ПРИЗЕРОВ.</w:t>
      </w:r>
    </w:p>
    <w:p w:rsidR="009C15C1" w:rsidRPr="00553625" w:rsidRDefault="009C15C1" w:rsidP="002B46EF">
      <w:pPr>
        <w:jc w:val="both"/>
        <w:rPr>
          <w:b/>
          <w:sz w:val="28"/>
        </w:rPr>
      </w:pPr>
    </w:p>
    <w:p w:rsidR="009C15C1" w:rsidRPr="00F47EE6" w:rsidRDefault="009C15C1" w:rsidP="002B46EF">
      <w:pPr>
        <w:pStyle w:val="ab"/>
        <w:numPr>
          <w:ilvl w:val="1"/>
          <w:numId w:val="9"/>
        </w:numPr>
        <w:jc w:val="both"/>
        <w:rPr>
          <w:b/>
          <w:color w:val="000000"/>
          <w:sz w:val="28"/>
          <w:szCs w:val="28"/>
        </w:rPr>
      </w:pPr>
      <w:r w:rsidRPr="00F47EE6">
        <w:rPr>
          <w:sz w:val="28"/>
          <w:szCs w:val="28"/>
        </w:rPr>
        <w:t xml:space="preserve">Победители и призеры Соревнований </w:t>
      </w:r>
      <w:r>
        <w:rPr>
          <w:sz w:val="28"/>
          <w:szCs w:val="28"/>
        </w:rPr>
        <w:t xml:space="preserve">могут </w:t>
      </w:r>
      <w:r w:rsidRPr="00F47EE6">
        <w:rPr>
          <w:sz w:val="28"/>
          <w:szCs w:val="28"/>
        </w:rPr>
        <w:t>награжда</w:t>
      </w:r>
      <w:r>
        <w:rPr>
          <w:sz w:val="28"/>
          <w:szCs w:val="28"/>
        </w:rPr>
        <w:t xml:space="preserve">ться </w:t>
      </w:r>
      <w:r w:rsidRPr="00F47EE6">
        <w:rPr>
          <w:sz w:val="28"/>
          <w:szCs w:val="28"/>
        </w:rPr>
        <w:t>кубками, медалями</w:t>
      </w:r>
      <w:r w:rsidRPr="00F47EE6">
        <w:rPr>
          <w:sz w:val="28"/>
          <w:szCs w:val="28"/>
        </w:rPr>
        <w:br/>
        <w:t>и грамотами</w:t>
      </w:r>
      <w:r>
        <w:rPr>
          <w:sz w:val="28"/>
          <w:szCs w:val="28"/>
        </w:rPr>
        <w:t>.</w:t>
      </w:r>
    </w:p>
    <w:p w:rsidR="009C15C1" w:rsidRPr="00F47EE6" w:rsidRDefault="009C15C1" w:rsidP="002B46EF">
      <w:pPr>
        <w:pStyle w:val="ab"/>
        <w:numPr>
          <w:ilvl w:val="1"/>
          <w:numId w:val="9"/>
        </w:numPr>
        <w:jc w:val="both"/>
        <w:rPr>
          <w:b/>
          <w:color w:val="000000"/>
          <w:sz w:val="32"/>
          <w:szCs w:val="28"/>
        </w:rPr>
      </w:pPr>
      <w:r w:rsidRPr="00F47EE6">
        <w:rPr>
          <w:sz w:val="28"/>
        </w:rPr>
        <w:t>Дополнительно могут устанавливаться призы для спортсменов, тренеров</w:t>
      </w:r>
      <w:r>
        <w:rPr>
          <w:sz w:val="28"/>
        </w:rPr>
        <w:br/>
      </w:r>
      <w:r w:rsidRPr="00F47EE6">
        <w:rPr>
          <w:sz w:val="28"/>
        </w:rPr>
        <w:t>и судей</w:t>
      </w:r>
      <w:r>
        <w:rPr>
          <w:sz w:val="28"/>
        </w:rPr>
        <w:t xml:space="preserve"> </w:t>
      </w:r>
      <w:r w:rsidRPr="00F47EE6">
        <w:rPr>
          <w:sz w:val="28"/>
        </w:rPr>
        <w:t xml:space="preserve">от организаторов, спонсоров и других организаций. </w:t>
      </w:r>
    </w:p>
    <w:p w:rsidR="00ED60CA" w:rsidRDefault="00ED60CA" w:rsidP="002B46EF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9C15C1" w:rsidRPr="00006228" w:rsidRDefault="009C15C1" w:rsidP="002B46EF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406108" w:rsidRPr="00406108" w:rsidTr="002B46EF">
        <w:tc>
          <w:tcPr>
            <w:tcW w:w="6062" w:type="dxa"/>
          </w:tcPr>
          <w:p w:rsidR="00006228" w:rsidRPr="00406108" w:rsidRDefault="00406108" w:rsidP="002B46EF">
            <w:pPr>
              <w:tabs>
                <w:tab w:val="left" w:pos="2520"/>
                <w:tab w:val="left" w:pos="7938"/>
              </w:tabs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06108">
              <w:rPr>
                <w:b/>
                <w:color w:val="000000" w:themeColor="text1"/>
                <w:sz w:val="28"/>
                <w:szCs w:val="28"/>
              </w:rPr>
              <w:t>Начальник</w:t>
            </w:r>
            <w:r w:rsidR="00006228" w:rsidRPr="00406108">
              <w:rPr>
                <w:b/>
                <w:color w:val="000000" w:themeColor="text1"/>
                <w:sz w:val="28"/>
                <w:szCs w:val="28"/>
              </w:rPr>
              <w:t xml:space="preserve"> Отдела неолимпийских</w:t>
            </w:r>
          </w:p>
          <w:p w:rsidR="00006228" w:rsidRPr="00406108" w:rsidRDefault="00006228" w:rsidP="002B46EF">
            <w:pPr>
              <w:pStyle w:val="20"/>
              <w:tabs>
                <w:tab w:val="left" w:pos="7938"/>
              </w:tabs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06108">
              <w:rPr>
                <w:b/>
                <w:color w:val="000000" w:themeColor="text1"/>
                <w:sz w:val="28"/>
                <w:szCs w:val="28"/>
              </w:rPr>
              <w:t>видов спорта ГКУ «</w:t>
            </w:r>
            <w:proofErr w:type="spellStart"/>
            <w:r w:rsidRPr="00406108">
              <w:rPr>
                <w:b/>
                <w:color w:val="000000" w:themeColor="text1"/>
                <w:sz w:val="28"/>
                <w:szCs w:val="28"/>
              </w:rPr>
              <w:t>ЦСТиСК</w:t>
            </w:r>
            <w:proofErr w:type="spellEnd"/>
            <w:r w:rsidRPr="00406108">
              <w:rPr>
                <w:b/>
                <w:color w:val="000000" w:themeColor="text1"/>
                <w:sz w:val="28"/>
                <w:szCs w:val="28"/>
              </w:rPr>
              <w:t>»</w:t>
            </w:r>
          </w:p>
          <w:p w:rsidR="00D82CD9" w:rsidRPr="00406108" w:rsidRDefault="00006228" w:rsidP="002B46EF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06108">
              <w:rPr>
                <w:b/>
                <w:color w:val="000000" w:themeColor="text1"/>
                <w:sz w:val="28"/>
                <w:szCs w:val="28"/>
              </w:rPr>
              <w:t>Москомспорта</w:t>
            </w:r>
          </w:p>
        </w:tc>
        <w:tc>
          <w:tcPr>
            <w:tcW w:w="4075" w:type="dxa"/>
          </w:tcPr>
          <w:p w:rsidR="00D82CD9" w:rsidRPr="00406108" w:rsidRDefault="00D82CD9" w:rsidP="002B46EF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B16BFC" w:rsidRPr="00406108" w:rsidRDefault="00B16BFC" w:rsidP="002B46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D82CD9" w:rsidRPr="00406108" w:rsidRDefault="00406108" w:rsidP="002B46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06108">
              <w:rPr>
                <w:b/>
                <w:color w:val="000000" w:themeColor="text1"/>
                <w:sz w:val="28"/>
                <w:szCs w:val="28"/>
              </w:rPr>
              <w:t>А.С. Копылов</w:t>
            </w:r>
          </w:p>
        </w:tc>
      </w:tr>
      <w:tr w:rsidR="00D82CD9" w:rsidRPr="00006228" w:rsidTr="002B46EF">
        <w:tc>
          <w:tcPr>
            <w:tcW w:w="6062" w:type="dxa"/>
          </w:tcPr>
          <w:p w:rsidR="00D82CD9" w:rsidRPr="00006228" w:rsidRDefault="00D82CD9" w:rsidP="002B46E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:rsidR="00D82CD9" w:rsidRPr="00006228" w:rsidRDefault="00D82CD9" w:rsidP="002B46E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82CD9" w:rsidRPr="00006228" w:rsidTr="002B46EF">
        <w:tc>
          <w:tcPr>
            <w:tcW w:w="6062" w:type="dxa"/>
          </w:tcPr>
          <w:p w:rsidR="00D82CD9" w:rsidRPr="00006228" w:rsidRDefault="00006228" w:rsidP="002B46EF">
            <w:pPr>
              <w:tabs>
                <w:tab w:val="left" w:pos="2520"/>
                <w:tab w:val="left" w:pos="793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Специалист</w:t>
            </w:r>
            <w:r w:rsidR="00D82CD9" w:rsidRPr="00006228">
              <w:rPr>
                <w:b/>
                <w:sz w:val="28"/>
                <w:szCs w:val="28"/>
              </w:rPr>
              <w:t xml:space="preserve"> Отдела неолимпийских</w:t>
            </w:r>
          </w:p>
          <w:p w:rsidR="00D82CD9" w:rsidRPr="00006228" w:rsidRDefault="00D82CD9" w:rsidP="002B46EF">
            <w:pPr>
              <w:pStyle w:val="20"/>
              <w:tabs>
                <w:tab w:val="left" w:pos="7938"/>
              </w:tabs>
              <w:jc w:val="both"/>
              <w:rPr>
                <w:b/>
                <w:sz w:val="28"/>
                <w:szCs w:val="28"/>
              </w:rPr>
            </w:pPr>
            <w:r w:rsidRPr="00006228">
              <w:rPr>
                <w:b/>
                <w:sz w:val="28"/>
                <w:szCs w:val="28"/>
              </w:rPr>
              <w:t>видов спорта ГКУ «</w:t>
            </w:r>
            <w:proofErr w:type="spellStart"/>
            <w:r w:rsidRPr="00006228">
              <w:rPr>
                <w:b/>
                <w:sz w:val="28"/>
                <w:szCs w:val="28"/>
              </w:rPr>
              <w:t>ЦСТиСК</w:t>
            </w:r>
            <w:proofErr w:type="spellEnd"/>
            <w:r w:rsidRPr="00006228">
              <w:rPr>
                <w:b/>
                <w:sz w:val="28"/>
                <w:szCs w:val="28"/>
              </w:rPr>
              <w:t>»</w:t>
            </w:r>
          </w:p>
          <w:p w:rsidR="00D82CD9" w:rsidRPr="00006228" w:rsidRDefault="00D82CD9" w:rsidP="002B46EF">
            <w:pPr>
              <w:jc w:val="both"/>
              <w:rPr>
                <w:b/>
                <w:sz w:val="28"/>
                <w:szCs w:val="28"/>
              </w:rPr>
            </w:pPr>
            <w:r w:rsidRPr="00006228">
              <w:rPr>
                <w:b/>
                <w:sz w:val="28"/>
                <w:szCs w:val="28"/>
              </w:rPr>
              <w:t>Москомспорта</w:t>
            </w:r>
          </w:p>
        </w:tc>
        <w:tc>
          <w:tcPr>
            <w:tcW w:w="4075" w:type="dxa"/>
          </w:tcPr>
          <w:p w:rsidR="00D82CD9" w:rsidRPr="00006228" w:rsidRDefault="00D82CD9" w:rsidP="002B46EF">
            <w:pPr>
              <w:jc w:val="both"/>
              <w:rPr>
                <w:b/>
                <w:sz w:val="28"/>
                <w:szCs w:val="28"/>
              </w:rPr>
            </w:pPr>
          </w:p>
          <w:p w:rsidR="00D82CD9" w:rsidRPr="00006228" w:rsidRDefault="00D82CD9" w:rsidP="002B46EF">
            <w:pPr>
              <w:jc w:val="both"/>
              <w:rPr>
                <w:b/>
                <w:sz w:val="28"/>
                <w:szCs w:val="28"/>
              </w:rPr>
            </w:pPr>
          </w:p>
          <w:p w:rsidR="00D82CD9" w:rsidRPr="00006228" w:rsidRDefault="00406108" w:rsidP="002B46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Л.З. Туктарова</w:t>
            </w:r>
          </w:p>
        </w:tc>
      </w:tr>
    </w:tbl>
    <w:p w:rsidR="00006228" w:rsidRDefault="00006228" w:rsidP="002B46EF">
      <w:pPr>
        <w:autoSpaceDE w:val="0"/>
        <w:autoSpaceDN w:val="0"/>
        <w:adjustRightInd w:val="0"/>
        <w:jc w:val="both"/>
      </w:pPr>
    </w:p>
    <w:p w:rsidR="00454ABE" w:rsidRDefault="00454ABE" w:rsidP="002B46EF">
      <w:pPr>
        <w:autoSpaceDE w:val="0"/>
        <w:autoSpaceDN w:val="0"/>
        <w:adjustRightInd w:val="0"/>
        <w:jc w:val="both"/>
      </w:pPr>
    </w:p>
    <w:p w:rsidR="009C15C1" w:rsidRDefault="009C15C1" w:rsidP="002B46EF">
      <w:pPr>
        <w:autoSpaceDE w:val="0"/>
        <w:autoSpaceDN w:val="0"/>
        <w:adjustRightInd w:val="0"/>
        <w:jc w:val="both"/>
      </w:pPr>
    </w:p>
    <w:p w:rsidR="00454ABE" w:rsidRDefault="00454ABE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B46EF" w:rsidRDefault="002B46EF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B46EF" w:rsidRDefault="002B46EF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41DE0" w:rsidRDefault="00341DE0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41DE0" w:rsidRDefault="00341DE0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41DE0" w:rsidRDefault="00341DE0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41DE0" w:rsidRDefault="00341DE0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06108" w:rsidRDefault="0040610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06108" w:rsidRDefault="0040610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06108" w:rsidRDefault="0040610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06108" w:rsidRDefault="0040610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06108" w:rsidRDefault="0040610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p w:rsidR="002B46EF" w:rsidRDefault="002B46EF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54ABE" w:rsidRDefault="00CD04B5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54ABE">
        <w:rPr>
          <w:sz w:val="20"/>
          <w:szCs w:val="20"/>
        </w:rPr>
        <w:t>Исполнитель:</w:t>
      </w:r>
      <w:r w:rsidR="001A72CB" w:rsidRPr="00454ABE">
        <w:rPr>
          <w:sz w:val="20"/>
          <w:szCs w:val="20"/>
        </w:rPr>
        <w:t xml:space="preserve"> </w:t>
      </w:r>
      <w:r w:rsidR="00454ABE" w:rsidRPr="00454ABE">
        <w:rPr>
          <w:sz w:val="20"/>
          <w:szCs w:val="20"/>
        </w:rPr>
        <w:t>Рожков Виктор Дмитриевич</w:t>
      </w:r>
      <w:r w:rsidR="00D82CD9" w:rsidRPr="00454ABE">
        <w:rPr>
          <w:sz w:val="20"/>
          <w:szCs w:val="20"/>
        </w:rPr>
        <w:t xml:space="preserve">, тел. </w:t>
      </w:r>
      <w:r w:rsidR="00B21BEA">
        <w:rPr>
          <w:sz w:val="20"/>
          <w:szCs w:val="20"/>
        </w:rPr>
        <w:t>+7</w:t>
      </w:r>
      <w:r w:rsidR="00D82CD9" w:rsidRPr="00454ABE">
        <w:rPr>
          <w:sz w:val="20"/>
          <w:szCs w:val="20"/>
        </w:rPr>
        <w:t xml:space="preserve"> </w:t>
      </w:r>
      <w:r w:rsidR="004E775D" w:rsidRPr="00454ABE">
        <w:rPr>
          <w:sz w:val="20"/>
          <w:szCs w:val="20"/>
        </w:rPr>
        <w:t>(</w:t>
      </w:r>
      <w:r w:rsidR="00454ABE" w:rsidRPr="00454ABE">
        <w:rPr>
          <w:sz w:val="20"/>
          <w:szCs w:val="20"/>
        </w:rPr>
        <w:t>968</w:t>
      </w:r>
      <w:r w:rsidR="004E775D" w:rsidRPr="00454ABE">
        <w:rPr>
          <w:sz w:val="20"/>
          <w:szCs w:val="20"/>
        </w:rPr>
        <w:t>)</w:t>
      </w:r>
      <w:r w:rsidR="00D82CD9" w:rsidRPr="00454ABE">
        <w:rPr>
          <w:sz w:val="20"/>
          <w:szCs w:val="20"/>
        </w:rPr>
        <w:t xml:space="preserve"> </w:t>
      </w:r>
      <w:r w:rsidR="00454ABE" w:rsidRPr="00454ABE">
        <w:rPr>
          <w:sz w:val="20"/>
          <w:szCs w:val="20"/>
        </w:rPr>
        <w:t>000</w:t>
      </w:r>
      <w:r w:rsidR="00271493" w:rsidRPr="00454ABE">
        <w:rPr>
          <w:sz w:val="20"/>
          <w:szCs w:val="20"/>
        </w:rPr>
        <w:t>-</w:t>
      </w:r>
      <w:r w:rsidR="00454ABE" w:rsidRPr="00454ABE">
        <w:rPr>
          <w:sz w:val="20"/>
          <w:szCs w:val="20"/>
        </w:rPr>
        <w:t>80</w:t>
      </w:r>
      <w:r w:rsidR="00271493" w:rsidRPr="00454ABE">
        <w:rPr>
          <w:sz w:val="20"/>
          <w:szCs w:val="20"/>
        </w:rPr>
        <w:t>-</w:t>
      </w:r>
      <w:r w:rsidR="00454ABE" w:rsidRPr="00454ABE">
        <w:rPr>
          <w:sz w:val="20"/>
          <w:szCs w:val="20"/>
        </w:rPr>
        <w:t>5</w:t>
      </w:r>
      <w:r w:rsidR="00454ABE">
        <w:rPr>
          <w:sz w:val="20"/>
          <w:szCs w:val="20"/>
        </w:rPr>
        <w:t>0</w:t>
      </w:r>
    </w:p>
    <w:p w:rsidR="004563FB" w:rsidRDefault="004563FB" w:rsidP="00454ABE">
      <w:pPr>
        <w:autoSpaceDE w:val="0"/>
        <w:autoSpaceDN w:val="0"/>
        <w:adjustRightInd w:val="0"/>
        <w:rPr>
          <w:sz w:val="20"/>
          <w:szCs w:val="20"/>
        </w:rPr>
        <w:sectPr w:rsidR="004563FB" w:rsidSect="002B46EF">
          <w:pgSz w:w="11906" w:h="16838" w:code="9"/>
          <w:pgMar w:top="1134" w:right="566" w:bottom="1134" w:left="1134" w:header="709" w:footer="709" w:gutter="0"/>
          <w:cols w:space="708"/>
          <w:titlePg/>
          <w:docGrid w:linePitch="360"/>
        </w:sectPr>
      </w:pPr>
    </w:p>
    <w:p w:rsidR="004563FB" w:rsidRPr="004563FB" w:rsidRDefault="004563FB" w:rsidP="004563FB">
      <w:pPr>
        <w:pStyle w:val="2"/>
        <w:spacing w:line="276" w:lineRule="auto"/>
        <w:jc w:val="right"/>
        <w:rPr>
          <w:b w:val="0"/>
        </w:rPr>
      </w:pPr>
      <w:bookmarkStart w:id="1" w:name="_Toc5805623"/>
      <w:r w:rsidRPr="004563FB">
        <w:rPr>
          <w:b w:val="0"/>
        </w:rPr>
        <w:lastRenderedPageBreak/>
        <w:t>Приложение 1</w:t>
      </w:r>
    </w:p>
    <w:p w:rsidR="004563FB" w:rsidRPr="00BA5232" w:rsidRDefault="004563FB" w:rsidP="004563FB"/>
    <w:p w:rsidR="004563FB" w:rsidRPr="00F26E73" w:rsidRDefault="004563FB" w:rsidP="004563FB">
      <w:pPr>
        <w:pStyle w:val="2"/>
        <w:spacing w:line="276" w:lineRule="auto"/>
        <w:rPr>
          <w:iCs/>
        </w:rPr>
      </w:pPr>
      <w:r w:rsidRPr="00F26E73">
        <w:rPr>
          <w:iCs/>
        </w:rPr>
        <w:t>Заявка на участие в соревнованиях</w:t>
      </w:r>
      <w:bookmarkEnd w:id="1"/>
    </w:p>
    <w:p w:rsidR="004563FB" w:rsidRPr="00BA5232" w:rsidRDefault="004563FB" w:rsidP="004563FB">
      <w:pPr>
        <w:pStyle w:val="af"/>
        <w:jc w:val="center"/>
        <w:rPr>
          <w:u w:val="single"/>
        </w:rPr>
      </w:pP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</w:p>
    <w:p w:rsidR="004563FB" w:rsidRPr="00BA5232" w:rsidRDefault="004563FB" w:rsidP="004563FB">
      <w:pPr>
        <w:pStyle w:val="af"/>
        <w:jc w:val="center"/>
      </w:pPr>
      <w:r w:rsidRPr="00BA5232">
        <w:rPr>
          <w:sz w:val="18"/>
          <w:szCs w:val="24"/>
        </w:rPr>
        <w:t>(название соревнований, согласно Положению/Регламенту о соревнованиях)</w:t>
      </w:r>
    </w:p>
    <w:p w:rsidR="004563FB" w:rsidRPr="00BA5232" w:rsidRDefault="004563FB" w:rsidP="004563FB">
      <w:pPr>
        <w:pStyle w:val="af"/>
        <w:jc w:val="center"/>
      </w:pPr>
    </w:p>
    <w:p w:rsidR="004563FB" w:rsidRPr="00BA5232" w:rsidRDefault="004563FB" w:rsidP="004563FB">
      <w:pPr>
        <w:pStyle w:val="af"/>
        <w:jc w:val="center"/>
      </w:pP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</w:rPr>
        <w:t xml:space="preserve"> 20__г.</w:t>
      </w:r>
      <w:r w:rsidRPr="00BA5232">
        <w:rPr>
          <w:sz w:val="24"/>
          <w:szCs w:val="24"/>
        </w:rPr>
        <w:tab/>
      </w:r>
      <w:r w:rsidRPr="00BA5232">
        <w:rPr>
          <w:sz w:val="24"/>
          <w:szCs w:val="24"/>
        </w:rPr>
        <w:tab/>
      </w:r>
      <w:r w:rsidRPr="00BA5232">
        <w:rPr>
          <w:sz w:val="24"/>
          <w:szCs w:val="24"/>
        </w:rPr>
        <w:tab/>
      </w:r>
      <w:r w:rsidRPr="00BA5232">
        <w:rPr>
          <w:sz w:val="24"/>
          <w:szCs w:val="24"/>
        </w:rPr>
        <w:tab/>
        <w:t xml:space="preserve"> г. </w:t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  <w:r w:rsidRPr="00BA5232">
        <w:rPr>
          <w:sz w:val="24"/>
          <w:szCs w:val="24"/>
          <w:u w:val="single"/>
        </w:rPr>
        <w:tab/>
      </w:r>
    </w:p>
    <w:p w:rsidR="004563FB" w:rsidRPr="00BA5232" w:rsidRDefault="004563FB" w:rsidP="004563FB">
      <w:pPr>
        <w:pStyle w:val="af"/>
        <w:tabs>
          <w:tab w:val="clear" w:pos="709"/>
          <w:tab w:val="left" w:pos="0"/>
        </w:tabs>
        <w:jc w:val="center"/>
      </w:pPr>
      <w:r w:rsidRPr="00BA5232">
        <w:rPr>
          <w:sz w:val="18"/>
          <w:szCs w:val="24"/>
        </w:rPr>
        <w:t>сроки проведения, согласно ЕКП</w:t>
      </w:r>
      <w:r w:rsidRPr="00BA5232">
        <w:rPr>
          <w:sz w:val="18"/>
          <w:szCs w:val="24"/>
        </w:rPr>
        <w:tab/>
      </w:r>
      <w:r w:rsidRPr="00BA5232">
        <w:rPr>
          <w:sz w:val="18"/>
          <w:szCs w:val="24"/>
        </w:rPr>
        <w:tab/>
      </w:r>
      <w:r w:rsidRPr="00BA5232">
        <w:rPr>
          <w:sz w:val="18"/>
          <w:szCs w:val="24"/>
        </w:rPr>
        <w:tab/>
      </w:r>
      <w:r w:rsidRPr="00BA5232">
        <w:rPr>
          <w:sz w:val="18"/>
          <w:szCs w:val="24"/>
        </w:rPr>
        <w:tab/>
      </w:r>
      <w:r w:rsidRPr="00BA5232">
        <w:rPr>
          <w:sz w:val="18"/>
          <w:szCs w:val="24"/>
        </w:rPr>
        <w:tab/>
        <w:t xml:space="preserve"> город проведения</w:t>
      </w:r>
    </w:p>
    <w:p w:rsidR="004563FB" w:rsidRDefault="004563FB" w:rsidP="004563FB">
      <w:pPr>
        <w:pStyle w:val="af"/>
        <w:jc w:val="center"/>
        <w:rPr>
          <w:b/>
          <w:sz w:val="24"/>
          <w:szCs w:val="24"/>
        </w:rPr>
      </w:pPr>
    </w:p>
    <w:p w:rsidR="004563FB" w:rsidRPr="00BA5232" w:rsidRDefault="004563FB" w:rsidP="004563FB">
      <w:pPr>
        <w:pStyle w:val="af"/>
        <w:jc w:val="center"/>
      </w:pPr>
      <w:r w:rsidRPr="00BA5232">
        <w:rPr>
          <w:b/>
          <w:sz w:val="24"/>
          <w:szCs w:val="24"/>
        </w:rPr>
        <w:t>от ______________________________________________________________________</w:t>
      </w:r>
    </w:p>
    <w:p w:rsidR="004563FB" w:rsidRPr="00BA5232" w:rsidRDefault="004563FB" w:rsidP="004563FB">
      <w:pPr>
        <w:pStyle w:val="af"/>
        <w:jc w:val="center"/>
      </w:pPr>
      <w:r w:rsidRPr="00BA5232">
        <w:rPr>
          <w:sz w:val="18"/>
          <w:szCs w:val="24"/>
        </w:rPr>
        <w:t>(</w:t>
      </w:r>
      <w:r w:rsidRPr="00BA5232">
        <w:rPr>
          <w:bCs/>
        </w:rPr>
        <w:t>клуб, спортивная организ</w:t>
      </w:r>
      <w:r>
        <w:rPr>
          <w:bCs/>
        </w:rPr>
        <w:t>ация</w:t>
      </w:r>
      <w:r w:rsidRPr="00BA5232">
        <w:rPr>
          <w:sz w:val="18"/>
          <w:szCs w:val="24"/>
        </w:rPr>
        <w:t>)</w:t>
      </w:r>
    </w:p>
    <w:p w:rsidR="004563FB" w:rsidRPr="00BA5232" w:rsidRDefault="004563FB" w:rsidP="004563FB">
      <w:pPr>
        <w:pStyle w:val="af"/>
        <w:jc w:val="center"/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2992"/>
        <w:gridCol w:w="1814"/>
        <w:gridCol w:w="1683"/>
        <w:gridCol w:w="1679"/>
        <w:gridCol w:w="2727"/>
        <w:gridCol w:w="1925"/>
        <w:gridCol w:w="1367"/>
      </w:tblGrid>
      <w:tr w:rsidR="004563FB" w:rsidRPr="00BA5232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№</w:t>
            </w: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Фамилия, Имя, Отчество (полностью)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Дата рождения (ДД.ММ</w:t>
            </w:r>
            <w:proofErr w:type="gramStart"/>
            <w:r w:rsidRPr="00BA5232">
              <w:rPr>
                <w:b/>
                <w:szCs w:val="22"/>
              </w:rPr>
              <w:t>.Г</w:t>
            </w:r>
            <w:proofErr w:type="gramEnd"/>
            <w:r w:rsidRPr="00BA5232">
              <w:rPr>
                <w:b/>
                <w:szCs w:val="22"/>
              </w:rPr>
              <w:t>ГГГ)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Спортивная квалификация</w:t>
            </w:r>
          </w:p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(разряд/звание)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Стилевая квалификация</w:t>
            </w:r>
          </w:p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(</w:t>
            </w:r>
            <w:proofErr w:type="spellStart"/>
            <w:r w:rsidRPr="00BA5232">
              <w:rPr>
                <w:b/>
                <w:szCs w:val="22"/>
              </w:rPr>
              <w:t>кю</w:t>
            </w:r>
            <w:proofErr w:type="spellEnd"/>
            <w:r w:rsidRPr="00BA5232">
              <w:rPr>
                <w:b/>
                <w:szCs w:val="22"/>
              </w:rPr>
              <w:t>, дан)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Спортивная дисциплина</w:t>
            </w:r>
          </w:p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 xml:space="preserve">(весовая категория и/или ката и/или </w:t>
            </w:r>
            <w:proofErr w:type="gramStart"/>
            <w:r w:rsidRPr="00BA5232">
              <w:rPr>
                <w:b/>
                <w:szCs w:val="22"/>
              </w:rPr>
              <w:t>ката-группа</w:t>
            </w:r>
            <w:proofErr w:type="gramEnd"/>
            <w:r w:rsidRPr="00BA5232">
              <w:rPr>
                <w:b/>
                <w:szCs w:val="22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Трене</w:t>
            </w:r>
            <w:proofErr w:type="gramStart"/>
            <w:r w:rsidRPr="00BA5232">
              <w:rPr>
                <w:b/>
                <w:szCs w:val="22"/>
              </w:rPr>
              <w:t>р(</w:t>
            </w:r>
            <w:proofErr w:type="gramEnd"/>
            <w:r w:rsidRPr="00BA5232">
              <w:rPr>
                <w:b/>
                <w:szCs w:val="22"/>
              </w:rPr>
              <w:t>ы)</w:t>
            </w:r>
          </w:p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(ФИО полностью)</w:t>
            </w: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BA5232" w:rsidRDefault="004563FB" w:rsidP="00727507">
            <w:pPr>
              <w:pStyle w:val="af"/>
              <w:jc w:val="center"/>
            </w:pPr>
            <w:r w:rsidRPr="00BA5232">
              <w:rPr>
                <w:b/>
                <w:szCs w:val="22"/>
              </w:rPr>
              <w:t>Виза врача</w:t>
            </w:r>
          </w:p>
        </w:tc>
      </w:tr>
      <w:tr w:rsidR="004563FB" w:rsidRPr="00BA5232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</w:tr>
      <w:tr w:rsidR="004563FB" w:rsidRPr="00BA5232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</w:tr>
      <w:tr w:rsidR="004563FB" w:rsidRPr="00BA5232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BA5232" w:rsidRDefault="004563FB" w:rsidP="00727507">
            <w:pPr>
              <w:pStyle w:val="af"/>
              <w:jc w:val="center"/>
            </w:pPr>
          </w:p>
        </w:tc>
      </w:tr>
    </w:tbl>
    <w:p w:rsidR="004563FB" w:rsidRPr="00BA5232" w:rsidRDefault="004563FB" w:rsidP="004563FB">
      <w:pPr>
        <w:pStyle w:val="af"/>
        <w:jc w:val="center"/>
      </w:pPr>
    </w:p>
    <w:p w:rsidR="004563FB" w:rsidRDefault="004563FB" w:rsidP="004563FB">
      <w:pPr>
        <w:pStyle w:val="af"/>
        <w:rPr>
          <w:sz w:val="22"/>
        </w:rPr>
      </w:pPr>
    </w:p>
    <w:p w:rsidR="004563FB" w:rsidRDefault="004563FB" w:rsidP="004563FB">
      <w:pPr>
        <w:pStyle w:val="af"/>
        <w:rPr>
          <w:sz w:val="22"/>
        </w:rPr>
      </w:pPr>
    </w:p>
    <w:p w:rsidR="004563FB" w:rsidRPr="00BA5232" w:rsidRDefault="004563FB" w:rsidP="004563FB">
      <w:pPr>
        <w:pStyle w:val="af"/>
      </w:pPr>
      <w:r w:rsidRPr="00BA5232">
        <w:rPr>
          <w:sz w:val="22"/>
        </w:rPr>
        <w:t>Всего допущено к участию в соревнованиях  _______________________________________________________________________________спортсменов</w:t>
      </w:r>
    </w:p>
    <w:p w:rsidR="004563FB" w:rsidRPr="00BA5232" w:rsidRDefault="004563FB" w:rsidP="004563FB">
      <w:pPr>
        <w:pStyle w:val="af"/>
        <w:rPr>
          <w:sz w:val="16"/>
        </w:rPr>
      </w:pP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18"/>
        </w:rPr>
        <w:t>(прописью)</w:t>
      </w:r>
    </w:p>
    <w:p w:rsidR="004563FB" w:rsidRPr="00BA5232" w:rsidRDefault="004563FB" w:rsidP="004563FB">
      <w:pPr>
        <w:pStyle w:val="af"/>
      </w:pPr>
    </w:p>
    <w:p w:rsidR="004563FB" w:rsidRDefault="004563FB" w:rsidP="004563FB">
      <w:pPr>
        <w:pStyle w:val="af"/>
        <w:rPr>
          <w:sz w:val="22"/>
        </w:rPr>
      </w:pPr>
    </w:p>
    <w:p w:rsidR="004563FB" w:rsidRPr="00BA5232" w:rsidRDefault="004563FB" w:rsidP="004563FB">
      <w:pPr>
        <w:pStyle w:val="af"/>
      </w:pPr>
      <w:r w:rsidRPr="00BA5232">
        <w:rPr>
          <w:sz w:val="22"/>
        </w:rPr>
        <w:t>Печать и подпись медицинской организации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 xml:space="preserve"> </w:t>
      </w:r>
      <w:r w:rsidRPr="00BA5232">
        <w:rPr>
          <w:sz w:val="22"/>
        </w:rPr>
        <w:tab/>
        <w:t xml:space="preserve">     М.П.</w:t>
      </w:r>
    </w:p>
    <w:p w:rsidR="004563FB" w:rsidRPr="00BA5232" w:rsidRDefault="004563FB" w:rsidP="004563FB">
      <w:pPr>
        <w:pStyle w:val="af"/>
      </w:pP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(фамилия и инициалы врача, дата допуска)</w:t>
      </w:r>
      <w:r w:rsidRPr="00BA5232">
        <w:rPr>
          <w:sz w:val="18"/>
        </w:rPr>
        <w:tab/>
      </w:r>
      <w:r w:rsidRPr="00BA5232">
        <w:rPr>
          <w:sz w:val="18"/>
        </w:rPr>
        <w:tab/>
        <w:t>(организации)</w:t>
      </w:r>
    </w:p>
    <w:p w:rsidR="004563FB" w:rsidRPr="00BA5232" w:rsidRDefault="004563FB" w:rsidP="004563FB">
      <w:pPr>
        <w:pStyle w:val="af"/>
      </w:pPr>
    </w:p>
    <w:p w:rsidR="004563FB" w:rsidRDefault="004563FB" w:rsidP="004563FB">
      <w:pPr>
        <w:pStyle w:val="af"/>
        <w:rPr>
          <w:sz w:val="22"/>
        </w:rPr>
      </w:pPr>
      <w:r w:rsidRPr="00BA5232">
        <w:rPr>
          <w:sz w:val="22"/>
        </w:rPr>
        <w:t xml:space="preserve">Подпись и печать </w:t>
      </w:r>
    </w:p>
    <w:p w:rsidR="004563FB" w:rsidRPr="00BA5232" w:rsidRDefault="004563FB" w:rsidP="004563FB">
      <w:pPr>
        <w:pStyle w:val="af"/>
      </w:pPr>
      <w:r w:rsidRPr="00BA5232">
        <w:rPr>
          <w:sz w:val="22"/>
        </w:rPr>
        <w:t xml:space="preserve">руководителя </w:t>
      </w:r>
      <w:r w:rsidRPr="00526B37">
        <w:rPr>
          <w:sz w:val="22"/>
          <w:szCs w:val="24"/>
        </w:rPr>
        <w:t>командирующей организации</w:t>
      </w:r>
    </w:p>
    <w:p w:rsidR="004563FB" w:rsidRPr="00BA5232" w:rsidRDefault="004563FB" w:rsidP="004563FB">
      <w:pPr>
        <w:pStyle w:val="af"/>
      </w:pPr>
      <w:r>
        <w:rPr>
          <w:sz w:val="22"/>
        </w:rPr>
        <w:t xml:space="preserve">                                                                    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  <w:t xml:space="preserve">     М.П.</w:t>
      </w:r>
    </w:p>
    <w:p w:rsidR="004563FB" w:rsidRPr="00BA5232" w:rsidRDefault="004563FB" w:rsidP="004563FB">
      <w:pPr>
        <w:pStyle w:val="af"/>
        <w:rPr>
          <w:sz w:val="18"/>
        </w:rPr>
      </w:pP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(должность, фамилия и инициалы)</w:t>
      </w:r>
    </w:p>
    <w:p w:rsidR="004563FB" w:rsidRPr="00BA5232" w:rsidRDefault="004563FB" w:rsidP="004563FB">
      <w:pPr>
        <w:pStyle w:val="af"/>
      </w:pPr>
    </w:p>
    <w:p w:rsidR="004563FB" w:rsidRPr="00BA5232" w:rsidRDefault="004563FB" w:rsidP="004563FB">
      <w:pPr>
        <w:pStyle w:val="af"/>
        <w:rPr>
          <w:sz w:val="22"/>
        </w:rPr>
        <w:sectPr w:rsidR="004563FB" w:rsidRPr="00BA5232" w:rsidSect="00727507">
          <w:pgSz w:w="16838" w:h="11906" w:orient="landscape" w:code="9"/>
          <w:pgMar w:top="851" w:right="1134" w:bottom="1701" w:left="1134" w:header="567" w:footer="567" w:gutter="57"/>
          <w:cols w:space="708"/>
          <w:docGrid w:linePitch="360"/>
        </w:sectPr>
      </w:pPr>
    </w:p>
    <w:p w:rsidR="004563FB" w:rsidRPr="004563FB" w:rsidRDefault="004563FB" w:rsidP="004563FB">
      <w:pPr>
        <w:pStyle w:val="2"/>
        <w:spacing w:line="276" w:lineRule="auto"/>
        <w:jc w:val="right"/>
        <w:rPr>
          <w:b w:val="0"/>
          <w:iCs/>
        </w:rPr>
      </w:pPr>
      <w:r w:rsidRPr="004563FB">
        <w:rPr>
          <w:b w:val="0"/>
          <w:iCs/>
        </w:rPr>
        <w:lastRenderedPageBreak/>
        <w:t>Приложение 2</w:t>
      </w:r>
    </w:p>
    <w:p w:rsidR="004563FB" w:rsidRPr="00BA5232" w:rsidRDefault="004563FB" w:rsidP="004563FB">
      <w:pPr>
        <w:jc w:val="center"/>
        <w:rPr>
          <w:b/>
          <w:i/>
          <w:sz w:val="28"/>
        </w:rPr>
      </w:pPr>
    </w:p>
    <w:p w:rsidR="004563FB" w:rsidRPr="00BA5232" w:rsidRDefault="004563FB" w:rsidP="004563FB"/>
    <w:p w:rsidR="004563FB" w:rsidRPr="00BA5232" w:rsidRDefault="004563FB" w:rsidP="004563FB">
      <w:pPr>
        <w:ind w:left="3686"/>
      </w:pPr>
      <w:r w:rsidRPr="00BA5232">
        <w:t>Главному судье [наименование соревнований] [ФИО]</w:t>
      </w:r>
    </w:p>
    <w:p w:rsidR="004563FB" w:rsidRPr="00BA5232" w:rsidRDefault="004563FB" w:rsidP="004563FB">
      <w:pPr>
        <w:ind w:left="3686"/>
      </w:pPr>
      <w:r w:rsidRPr="00BA5232">
        <w:t>От__________________________________________</w:t>
      </w:r>
    </w:p>
    <w:p w:rsidR="004563FB" w:rsidRPr="00BA5232" w:rsidRDefault="004563FB" w:rsidP="004563FB">
      <w:pPr>
        <w:ind w:left="3686" w:firstLine="569"/>
      </w:pPr>
      <w:r w:rsidRPr="00BA5232">
        <w:t>(Ф.И.О.)</w:t>
      </w:r>
    </w:p>
    <w:p w:rsidR="004563FB" w:rsidRPr="00BA5232" w:rsidRDefault="004563FB" w:rsidP="004563FB">
      <w:pPr>
        <w:ind w:left="3686"/>
      </w:pPr>
      <w:r w:rsidRPr="00BA5232">
        <w:t>паспорт _______________, выдан _________________</w:t>
      </w:r>
    </w:p>
    <w:p w:rsidR="004563FB" w:rsidRPr="00BA5232" w:rsidRDefault="004563FB" w:rsidP="004563FB">
      <w:pPr>
        <w:ind w:left="3686"/>
      </w:pPr>
      <w:r w:rsidRPr="00BA5232">
        <w:t>____________________________________________</w:t>
      </w:r>
    </w:p>
    <w:p w:rsidR="004563FB" w:rsidRPr="00BA5232" w:rsidRDefault="004563FB" w:rsidP="004563FB">
      <w:pPr>
        <w:ind w:left="3686"/>
      </w:pPr>
      <w:r w:rsidRPr="00BA5232">
        <w:t>«___»____________ _______ года,</w:t>
      </w:r>
    </w:p>
    <w:p w:rsidR="004563FB" w:rsidRPr="00BA5232" w:rsidRDefault="004563FB" w:rsidP="004563FB"/>
    <w:p w:rsidR="004563FB" w:rsidRPr="00BA5232" w:rsidRDefault="004563FB" w:rsidP="004563FB">
      <w:pPr>
        <w:jc w:val="center"/>
        <w:rPr>
          <w:b/>
        </w:rPr>
      </w:pPr>
      <w:r w:rsidRPr="00BA5232">
        <w:rPr>
          <w:b/>
        </w:rPr>
        <w:t>ЗАЯВЛЕНИЕ</w:t>
      </w:r>
    </w:p>
    <w:p w:rsidR="004563FB" w:rsidRPr="00BA5232" w:rsidRDefault="004563FB" w:rsidP="004563FB">
      <w:pPr>
        <w:jc w:val="center"/>
      </w:pPr>
    </w:p>
    <w:p w:rsidR="004563FB" w:rsidRPr="00BA5232" w:rsidRDefault="004563FB" w:rsidP="004563FB">
      <w:pPr>
        <w:jc w:val="both"/>
      </w:pPr>
    </w:p>
    <w:p w:rsidR="004563FB" w:rsidRPr="00BA5232" w:rsidRDefault="004563FB" w:rsidP="004563FB">
      <w:pPr>
        <w:jc w:val="both"/>
      </w:pPr>
      <w:r w:rsidRPr="00BA5232">
        <w:t xml:space="preserve">Прошу Вас допустить меня   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</w:p>
    <w:p w:rsidR="004563FB" w:rsidRPr="00BA5232" w:rsidRDefault="004563FB" w:rsidP="004563FB">
      <w:pPr>
        <w:ind w:left="4248" w:firstLine="708"/>
        <w:jc w:val="both"/>
      </w:pPr>
      <w:r w:rsidRPr="00BA5232">
        <w:t>(Ф.И.О.)</w:t>
      </w:r>
    </w:p>
    <w:p w:rsidR="004563FB" w:rsidRPr="00BA5232" w:rsidRDefault="004563FB" w:rsidP="004563FB">
      <w:r w:rsidRPr="00BA5232">
        <w:t xml:space="preserve">к участию в </w:t>
      </w:r>
      <w:r w:rsidRPr="00BA5232">
        <w:rPr>
          <w:u w:val="single"/>
        </w:rPr>
        <w:t>[название, место и дата проведения соревнований]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</w:p>
    <w:p w:rsidR="004563FB" w:rsidRPr="00BA5232" w:rsidRDefault="004563FB" w:rsidP="004563FB">
      <w:pPr>
        <w:jc w:val="both"/>
      </w:pPr>
    </w:p>
    <w:p w:rsidR="004563FB" w:rsidRPr="00BA5232" w:rsidRDefault="004563FB" w:rsidP="004563FB">
      <w:pPr>
        <w:jc w:val="both"/>
      </w:pPr>
      <w:proofErr w:type="gramStart"/>
      <w:r w:rsidRPr="00BA5232">
        <w:t>В случае получения мной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разрешенной, либо не разрешенной правилами соревнований техники, и/или при нахождении в помещении, где проводятся данные соревнования или проходит подготовка к данным соревнованиям, претензий к главному судье, организаторам турнира, тренерскому составу и собственникам помещений, в</w:t>
      </w:r>
      <w:proofErr w:type="gramEnd"/>
      <w:r w:rsidRPr="00BA5232">
        <w:t xml:space="preserve"> </w:t>
      </w:r>
      <w:proofErr w:type="gramStart"/>
      <w:r w:rsidRPr="00BA5232">
        <w:t>которых</w:t>
      </w:r>
      <w:proofErr w:type="gramEnd"/>
      <w:r w:rsidRPr="00BA5232">
        <w:t xml:space="preserve"> проводятся соревнования, иметь не буду.</w:t>
      </w: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BA5232">
        <w:t xml:space="preserve">С правилами соревнований по </w:t>
      </w:r>
      <w:proofErr w:type="spellStart"/>
      <w:r w:rsidRPr="00BA5232">
        <w:t>киокусинкай</w:t>
      </w:r>
      <w:proofErr w:type="spellEnd"/>
      <w:r w:rsidRPr="00BA5232">
        <w:t xml:space="preserve"> </w:t>
      </w:r>
      <w:proofErr w:type="gramStart"/>
      <w:r w:rsidRPr="00BA5232">
        <w:t>ознакомлен</w:t>
      </w:r>
      <w:proofErr w:type="gramEnd"/>
      <w:r w:rsidRPr="00BA5232">
        <w:t xml:space="preserve">, полностью осознаю, что </w:t>
      </w:r>
      <w:proofErr w:type="spellStart"/>
      <w:r w:rsidRPr="00BA5232">
        <w:t>киокусинкай</w:t>
      </w:r>
      <w:proofErr w:type="spellEnd"/>
      <w:r w:rsidRPr="00BA5232">
        <w:t xml:space="preserve"> является контактным единоборством, и понимаю возможность получения мною травм и иных неблагоприятных последствий.</w:t>
      </w: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  <w:rPr>
          <w:i/>
        </w:rPr>
      </w:pPr>
      <w:r w:rsidRPr="00BA5232">
        <w:rPr>
          <w:i/>
        </w:rPr>
        <w:t>Для спортсменов женского пола – дополнительно:</w:t>
      </w: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BA5232">
        <w:t>На момент соревнований подтверждаю отсутствие у меня беременности.</w:t>
      </w: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BA5232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BA5232">
        <w:t>_____________________________________      __________________ __________________</w:t>
      </w:r>
    </w:p>
    <w:p w:rsidR="004563FB" w:rsidRPr="00BA5232" w:rsidRDefault="004563FB" w:rsidP="004563FB">
      <w:pPr>
        <w:tabs>
          <w:tab w:val="left" w:pos="5760"/>
        </w:tabs>
        <w:rPr>
          <w:i/>
        </w:rPr>
      </w:pPr>
      <w:r w:rsidRPr="00BA5232">
        <w:rPr>
          <w:i/>
        </w:rPr>
        <w:t>Фамилия, Имя, Отчество собственноручно               подпись</w:t>
      </w:r>
      <w:r w:rsidRPr="00BA5232">
        <w:t xml:space="preserve">              </w:t>
      </w:r>
      <w:r w:rsidRPr="00BA5232">
        <w:rPr>
          <w:i/>
        </w:rPr>
        <w:t xml:space="preserve">             дата</w:t>
      </w:r>
    </w:p>
    <w:p w:rsidR="004563FB" w:rsidRPr="00BA5232" w:rsidRDefault="004563FB" w:rsidP="004563FB">
      <w:pPr>
        <w:tabs>
          <w:tab w:val="left" w:pos="5760"/>
        </w:tabs>
        <w:rPr>
          <w:i/>
        </w:rPr>
      </w:pPr>
    </w:p>
    <w:p w:rsidR="004563FB" w:rsidRPr="004563FB" w:rsidRDefault="004563FB" w:rsidP="004563FB">
      <w:pPr>
        <w:pStyle w:val="2"/>
        <w:spacing w:line="276" w:lineRule="auto"/>
        <w:jc w:val="right"/>
        <w:rPr>
          <w:b w:val="0"/>
        </w:rPr>
      </w:pPr>
      <w:r w:rsidRPr="00BA5232">
        <w:br w:type="page"/>
      </w:r>
      <w:r w:rsidRPr="004563FB">
        <w:rPr>
          <w:b w:val="0"/>
          <w:iCs/>
        </w:rPr>
        <w:lastRenderedPageBreak/>
        <w:t>Приложение 3</w:t>
      </w:r>
    </w:p>
    <w:p w:rsidR="004563FB" w:rsidRDefault="004563FB" w:rsidP="004563FB">
      <w:pPr>
        <w:ind w:left="3402"/>
      </w:pPr>
    </w:p>
    <w:p w:rsidR="004563FB" w:rsidRPr="00BA5232" w:rsidRDefault="004563FB" w:rsidP="004563FB">
      <w:pPr>
        <w:ind w:left="3402"/>
      </w:pPr>
      <w:r w:rsidRPr="00BA5232">
        <w:t>Главному судье [наименование соревнований] [ФИО]</w:t>
      </w:r>
    </w:p>
    <w:p w:rsidR="004563FB" w:rsidRPr="00BA5232" w:rsidRDefault="004563FB" w:rsidP="004563FB">
      <w:pPr>
        <w:ind w:left="3402"/>
      </w:pPr>
      <w:r w:rsidRPr="00BA5232">
        <w:t xml:space="preserve">От гражданина РФ ____________________________, </w:t>
      </w:r>
    </w:p>
    <w:p w:rsidR="004563FB" w:rsidRPr="00BA5232" w:rsidRDefault="004563FB" w:rsidP="004563FB">
      <w:pPr>
        <w:ind w:left="3402"/>
      </w:pPr>
      <w:r w:rsidRPr="00BA5232">
        <w:t xml:space="preserve">«___»____________ _______ г. р., </w:t>
      </w:r>
    </w:p>
    <w:p w:rsidR="004563FB" w:rsidRPr="00BA5232" w:rsidRDefault="004563FB" w:rsidP="004563FB">
      <w:pPr>
        <w:ind w:left="3402"/>
      </w:pPr>
      <w:r w:rsidRPr="00BA5232">
        <w:t>паспорт _______________, выдан _______________</w:t>
      </w:r>
    </w:p>
    <w:p w:rsidR="004563FB" w:rsidRPr="00BA5232" w:rsidRDefault="004563FB" w:rsidP="004563FB">
      <w:pPr>
        <w:ind w:left="3402"/>
      </w:pPr>
      <w:r w:rsidRPr="00BA5232">
        <w:t>____________________________________________</w:t>
      </w:r>
    </w:p>
    <w:p w:rsidR="004563FB" w:rsidRPr="00BA5232" w:rsidRDefault="004563FB" w:rsidP="004563FB">
      <w:pPr>
        <w:ind w:left="3402"/>
      </w:pPr>
      <w:r w:rsidRPr="00BA5232">
        <w:t>«___»____________ _______ года,</w:t>
      </w:r>
    </w:p>
    <w:p w:rsidR="004563FB" w:rsidRPr="00BA5232" w:rsidRDefault="004563FB" w:rsidP="004563FB">
      <w:pPr>
        <w:ind w:left="3402"/>
      </w:pPr>
      <w:proofErr w:type="gramStart"/>
      <w:r w:rsidRPr="00BA5232">
        <w:t>зарегистрированного</w:t>
      </w:r>
      <w:proofErr w:type="gramEnd"/>
      <w:r w:rsidRPr="00BA5232">
        <w:t xml:space="preserve"> по адресу: ________________</w:t>
      </w:r>
    </w:p>
    <w:p w:rsidR="004563FB" w:rsidRPr="00BA5232" w:rsidRDefault="004563FB" w:rsidP="004563FB">
      <w:pPr>
        <w:ind w:left="3402"/>
      </w:pPr>
      <w:r w:rsidRPr="00BA5232">
        <w:t xml:space="preserve">____________________________________________ </w:t>
      </w:r>
    </w:p>
    <w:p w:rsidR="004563FB" w:rsidRPr="00BA5232" w:rsidRDefault="004563FB" w:rsidP="004563FB">
      <w:pPr>
        <w:ind w:left="3402"/>
      </w:pPr>
      <w:r w:rsidRPr="00BA5232">
        <w:t xml:space="preserve">От гражданки РФ______________________________, </w:t>
      </w:r>
    </w:p>
    <w:p w:rsidR="004563FB" w:rsidRPr="00BA5232" w:rsidRDefault="004563FB" w:rsidP="004563FB">
      <w:pPr>
        <w:ind w:left="3402"/>
      </w:pPr>
      <w:r w:rsidRPr="00BA5232">
        <w:t>«___»____________ _______ г. р.,</w:t>
      </w:r>
    </w:p>
    <w:p w:rsidR="004563FB" w:rsidRPr="00BA5232" w:rsidRDefault="004563FB" w:rsidP="004563FB">
      <w:pPr>
        <w:ind w:left="3402"/>
      </w:pPr>
      <w:r w:rsidRPr="00BA5232">
        <w:t>паспорт _______________, выдан ________________</w:t>
      </w:r>
    </w:p>
    <w:p w:rsidR="004563FB" w:rsidRPr="00BA5232" w:rsidRDefault="004563FB" w:rsidP="004563FB">
      <w:pPr>
        <w:ind w:left="3402"/>
      </w:pPr>
      <w:r w:rsidRPr="00BA5232">
        <w:t>_____________________________________________</w:t>
      </w:r>
    </w:p>
    <w:p w:rsidR="004563FB" w:rsidRPr="00BA5232" w:rsidRDefault="004563FB" w:rsidP="004563FB">
      <w:pPr>
        <w:ind w:left="3402"/>
      </w:pPr>
      <w:r w:rsidRPr="00BA5232">
        <w:t xml:space="preserve"> «___»____________ _______ года, </w:t>
      </w:r>
    </w:p>
    <w:p w:rsidR="004563FB" w:rsidRPr="00BA5232" w:rsidRDefault="004563FB" w:rsidP="004563FB">
      <w:pPr>
        <w:ind w:left="3402"/>
      </w:pPr>
      <w:proofErr w:type="gramStart"/>
      <w:r w:rsidRPr="00BA5232">
        <w:t>зарегистрированной</w:t>
      </w:r>
      <w:proofErr w:type="gramEnd"/>
      <w:r w:rsidRPr="00BA5232">
        <w:t xml:space="preserve"> по адресу: __________________</w:t>
      </w:r>
    </w:p>
    <w:p w:rsidR="004563FB" w:rsidRPr="00BA5232" w:rsidRDefault="004563FB" w:rsidP="004563FB">
      <w:pPr>
        <w:ind w:left="3402"/>
      </w:pPr>
      <w:r w:rsidRPr="00BA5232">
        <w:t xml:space="preserve">_____________________________________________ </w:t>
      </w:r>
    </w:p>
    <w:p w:rsidR="004563FB" w:rsidRPr="00BA5232" w:rsidRDefault="004563FB" w:rsidP="004563FB">
      <w:pPr>
        <w:jc w:val="center"/>
        <w:rPr>
          <w:b/>
        </w:rPr>
      </w:pPr>
      <w:r w:rsidRPr="00BA5232">
        <w:rPr>
          <w:b/>
        </w:rPr>
        <w:t>Расписка</w:t>
      </w:r>
    </w:p>
    <w:p w:rsidR="004563FB" w:rsidRPr="00BA5232" w:rsidRDefault="004563FB" w:rsidP="004563FB">
      <w:r w:rsidRPr="00BA5232">
        <w:t xml:space="preserve">Мы, гражданин РФ </w:t>
      </w:r>
      <w:r w:rsidRPr="00BA5232"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</w:p>
    <w:p w:rsidR="004563FB" w:rsidRPr="00BA5232" w:rsidRDefault="004563FB" w:rsidP="004563FB">
      <w:r w:rsidRPr="00BA5232">
        <w:t xml:space="preserve">и гражданка РФ </w:t>
      </w:r>
      <w:r w:rsidRPr="00BA5232"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</w:p>
    <w:p w:rsidR="004563FB" w:rsidRPr="00BA5232" w:rsidRDefault="004563FB" w:rsidP="004563FB">
      <w:r w:rsidRPr="00BA5232">
        <w:t xml:space="preserve"> являемся родителями гражданин</w:t>
      </w:r>
      <w:proofErr w:type="gramStart"/>
      <w:r w:rsidRPr="00BA5232">
        <w:t>а(</w:t>
      </w:r>
      <w:proofErr w:type="gramEnd"/>
      <w:r w:rsidRPr="00BA5232">
        <w:t>-</w:t>
      </w:r>
      <w:proofErr w:type="spellStart"/>
      <w:r w:rsidRPr="00BA5232">
        <w:t>ки</w:t>
      </w:r>
      <w:proofErr w:type="spellEnd"/>
      <w:r w:rsidRPr="00BA5232">
        <w:t xml:space="preserve">) РФ 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t xml:space="preserve"> «___»____________ ______ г. р., </w:t>
      </w:r>
    </w:p>
    <w:p w:rsidR="004563FB" w:rsidRPr="00BA5232" w:rsidRDefault="004563FB" w:rsidP="004563FB">
      <w:r w:rsidRPr="00BA5232">
        <w:t xml:space="preserve">паспорт (свидетельство о рождении) _______________, выдан 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t xml:space="preserve">«___»____________ _______ года, </w:t>
      </w:r>
    </w:p>
    <w:p w:rsidR="004563FB" w:rsidRPr="00BA5232" w:rsidRDefault="004563FB" w:rsidP="004563FB">
      <w:r w:rsidRPr="00BA5232">
        <w:t>зарегистрированног</w:t>
      </w:r>
      <w:proofErr w:type="gramStart"/>
      <w:r w:rsidRPr="00BA5232">
        <w:t>о(</w:t>
      </w:r>
      <w:proofErr w:type="gramEnd"/>
      <w:r w:rsidRPr="00BA5232">
        <w:t>-ой) по адресу: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t xml:space="preserve">, разрешаем своему(-ей) сыну (дочери) 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  <w:t xml:space="preserve"> </w:t>
      </w:r>
      <w:r w:rsidRPr="00BA5232">
        <w:t xml:space="preserve">принять участие в  </w:t>
      </w:r>
      <w:r w:rsidRPr="00BA5232">
        <w:rPr>
          <w:u w:val="single"/>
        </w:rPr>
        <w:t>[название, место и дата проведения соревнований]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  <w:t xml:space="preserve"> </w:t>
      </w:r>
    </w:p>
    <w:p w:rsidR="004563FB" w:rsidRPr="00BA5232" w:rsidRDefault="004563FB" w:rsidP="004563FB">
      <w:pPr>
        <w:pStyle w:val="a0"/>
        <w:rPr>
          <w:sz w:val="24"/>
        </w:rPr>
      </w:pPr>
      <w:r w:rsidRPr="00BA5232">
        <w:rPr>
          <w:sz w:val="24"/>
        </w:rPr>
        <w:t xml:space="preserve">Полностью осознаем, что </w:t>
      </w:r>
      <w:proofErr w:type="spellStart"/>
      <w:r w:rsidRPr="00BA5232">
        <w:rPr>
          <w:sz w:val="24"/>
        </w:rPr>
        <w:t>Киокусинкай</w:t>
      </w:r>
      <w:proofErr w:type="spellEnd"/>
      <w:r w:rsidRPr="00BA5232">
        <w:rPr>
          <w:sz w:val="24"/>
        </w:rPr>
        <w:t xml:space="preserve"> (код вида спорта 1730001411Я) является контактным единоборством, и понимаем возможность получения травм и иных неблагоприятных последствий нашим ребенком. </w:t>
      </w:r>
    </w:p>
    <w:p w:rsidR="004563FB" w:rsidRPr="00BA5232" w:rsidRDefault="004563FB" w:rsidP="004563FB">
      <w:pPr>
        <w:pStyle w:val="a0"/>
        <w:rPr>
          <w:sz w:val="24"/>
        </w:rPr>
      </w:pPr>
      <w:proofErr w:type="gramStart"/>
      <w:r w:rsidRPr="00BA5232">
        <w:rPr>
          <w:sz w:val="24"/>
        </w:rPr>
        <w:t>В случае получения нашим ребенком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или проходит подготовка к данным соревнованиям, претензий к Главному судье, организаторам турнира, тренерскому составу и собственникам помещений</w:t>
      </w:r>
      <w:proofErr w:type="gramEnd"/>
      <w:r w:rsidRPr="00BA5232">
        <w:rPr>
          <w:sz w:val="24"/>
        </w:rPr>
        <w:t xml:space="preserve">, в </w:t>
      </w:r>
      <w:proofErr w:type="gramStart"/>
      <w:r w:rsidRPr="00BA5232">
        <w:rPr>
          <w:sz w:val="24"/>
        </w:rPr>
        <w:t>которых</w:t>
      </w:r>
      <w:proofErr w:type="gramEnd"/>
      <w:r w:rsidRPr="00BA5232">
        <w:rPr>
          <w:sz w:val="24"/>
        </w:rPr>
        <w:t xml:space="preserve"> проводятся соревнования, иметь не будем.</w:t>
      </w:r>
    </w:p>
    <w:p w:rsidR="004563FB" w:rsidRPr="00BA5232" w:rsidRDefault="004563FB" w:rsidP="004563FB">
      <w:pPr>
        <w:jc w:val="both"/>
        <w:rPr>
          <w:u w:val="single"/>
        </w:rPr>
      </w:pPr>
      <w:r w:rsidRPr="00BA5232">
        <w:t>С обработкой персональных данных согласе</w:t>
      </w:r>
      <w:proofErr w:type="gramStart"/>
      <w:r w:rsidRPr="00BA5232">
        <w:t>н(</w:t>
      </w:r>
      <w:proofErr w:type="gramEnd"/>
      <w:r w:rsidRPr="00BA5232">
        <w:t>-на)</w:t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  <w:r w:rsidRPr="00BA5232">
        <w:rPr>
          <w:u w:val="single"/>
        </w:rPr>
        <w:tab/>
      </w:r>
    </w:p>
    <w:p w:rsidR="004563FB" w:rsidRPr="00BA5232" w:rsidRDefault="004563FB" w:rsidP="004563FB">
      <w:r w:rsidRPr="00BA5232">
        <w:t xml:space="preserve">Город ______________________ </w:t>
      </w:r>
      <w:r w:rsidRPr="00BA5232">
        <w:tab/>
      </w:r>
      <w:r w:rsidRPr="00BA5232">
        <w:tab/>
      </w:r>
      <w:r w:rsidRPr="00BA5232">
        <w:tab/>
      </w:r>
      <w:r w:rsidRPr="00BA5232">
        <w:tab/>
        <w:t>«___»____________ ______ года</w:t>
      </w:r>
    </w:p>
    <w:p w:rsidR="004563FB" w:rsidRPr="00BA5232" w:rsidRDefault="004563FB" w:rsidP="004563FB">
      <w:r w:rsidRPr="00BA5232">
        <w:t xml:space="preserve">Настоящая расписка подписана гражданином РФ __________________________________, </w:t>
      </w:r>
    </w:p>
    <w:p w:rsidR="004563FB" w:rsidRPr="00BA5232" w:rsidRDefault="004563FB" w:rsidP="004563FB">
      <w:r w:rsidRPr="00BA5232">
        <w:t xml:space="preserve">гражданкой РФ _______________________________________________________________ </w:t>
      </w:r>
    </w:p>
    <w:p w:rsidR="004563FB" w:rsidRPr="00BA5232" w:rsidRDefault="004563FB" w:rsidP="004563FB">
      <w:pPr>
        <w:rPr>
          <w:b/>
        </w:rPr>
      </w:pPr>
      <w:r w:rsidRPr="00BA5232">
        <w:t>собственноручно в моем присутствии. Личности граждан РФ подписавших настоящий документ установлена, дееспособность и факт отцовства и материнства проверены.</w:t>
      </w:r>
    </w:p>
    <w:p w:rsidR="004563FB" w:rsidRPr="00BA5232" w:rsidRDefault="004563FB" w:rsidP="004563FB">
      <w:pPr>
        <w:rPr>
          <w:b/>
        </w:rPr>
      </w:pPr>
    </w:p>
    <w:p w:rsidR="004563FB" w:rsidRPr="00BA5232" w:rsidRDefault="004563FB" w:rsidP="004563FB">
      <w:pPr>
        <w:jc w:val="center"/>
      </w:pPr>
      <w:r w:rsidRPr="00BA5232">
        <w:rPr>
          <w:b/>
        </w:rPr>
        <w:t>[Официальное лицо командирующей организации]:</w:t>
      </w:r>
    </w:p>
    <w:p w:rsidR="004563FB" w:rsidRPr="00BA5232" w:rsidRDefault="004563FB" w:rsidP="004563FB">
      <w:r w:rsidRPr="00BA5232">
        <w:t xml:space="preserve"> ______________ /___________________/</w:t>
      </w:r>
      <w:r w:rsidRPr="00BA5232">
        <w:tab/>
      </w:r>
      <w:r w:rsidRPr="00BA5232">
        <w:tab/>
        <w:t>МП</w:t>
      </w:r>
      <w:r w:rsidRPr="00BA5232">
        <w:tab/>
        <w:t>«___»____________ ______ года</w:t>
      </w:r>
    </w:p>
    <w:p w:rsidR="00650B49" w:rsidRPr="00006228" w:rsidRDefault="00650B49" w:rsidP="004563FB">
      <w:pPr>
        <w:autoSpaceDE w:val="0"/>
        <w:autoSpaceDN w:val="0"/>
        <w:adjustRightInd w:val="0"/>
      </w:pPr>
    </w:p>
    <w:sectPr w:rsidR="00650B49" w:rsidRPr="00006228" w:rsidSect="00C74E40"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6EF" w:rsidRDefault="002B46EF">
      <w:r>
        <w:separator/>
      </w:r>
    </w:p>
  </w:endnote>
  <w:endnote w:type="continuationSeparator" w:id="0">
    <w:p w:rsidR="002B46EF" w:rsidRDefault="002B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6EF" w:rsidRDefault="002B46EF">
      <w:r>
        <w:separator/>
      </w:r>
    </w:p>
  </w:footnote>
  <w:footnote w:type="continuationSeparator" w:id="0">
    <w:p w:rsidR="002B46EF" w:rsidRDefault="002B4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EF" w:rsidRDefault="002B46EF" w:rsidP="00B74B6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46EF" w:rsidRDefault="002B46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EF" w:rsidRPr="00546568" w:rsidRDefault="002B46EF" w:rsidP="00B74B6D">
    <w:pPr>
      <w:pStyle w:val="a4"/>
      <w:framePr w:wrap="around" w:vAnchor="text" w:hAnchor="margin" w:xAlign="center" w:y="1"/>
      <w:rPr>
        <w:rStyle w:val="a5"/>
        <w:lang w:val="en-US"/>
      </w:rPr>
    </w:pPr>
  </w:p>
  <w:p w:rsidR="002B46EF" w:rsidRPr="00546568" w:rsidRDefault="002B46EF" w:rsidP="00650B49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D5AA0"/>
    <w:multiLevelType w:val="hybridMultilevel"/>
    <w:tmpl w:val="45F2BBFC"/>
    <w:lvl w:ilvl="0" w:tplc="900EDB5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775EF4"/>
    <w:multiLevelType w:val="hybridMultilevel"/>
    <w:tmpl w:val="FD7AF284"/>
    <w:lvl w:ilvl="0" w:tplc="F30804F6">
      <w:start w:val="1"/>
      <w:numFmt w:val="russianLow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01"/>
        </w:tabs>
        <w:ind w:left="210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21"/>
        </w:tabs>
        <w:ind w:left="28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1"/>
        </w:tabs>
        <w:ind w:left="42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1"/>
        </w:tabs>
        <w:ind w:left="49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1"/>
        </w:tabs>
        <w:ind w:left="57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1"/>
        </w:tabs>
        <w:ind w:left="64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1"/>
        </w:tabs>
        <w:ind w:left="7141" w:hanging="360"/>
      </w:pPr>
      <w:rPr>
        <w:rFonts w:ascii="Wingdings" w:hAnsi="Wingdings" w:hint="default"/>
      </w:rPr>
    </w:lvl>
  </w:abstractNum>
  <w:abstractNum w:abstractNumId="2">
    <w:nsid w:val="1E4D39F3"/>
    <w:multiLevelType w:val="hybridMultilevel"/>
    <w:tmpl w:val="5E6E1CDE"/>
    <w:lvl w:ilvl="0" w:tplc="D7AEC27A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5A51DA"/>
    <w:multiLevelType w:val="hybridMultilevel"/>
    <w:tmpl w:val="5E6E1CDE"/>
    <w:lvl w:ilvl="0" w:tplc="D7AEC2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86359"/>
    <w:multiLevelType w:val="multilevel"/>
    <w:tmpl w:val="4A30A15C"/>
    <w:lvl w:ilvl="0">
      <w:start w:val="1"/>
      <w:numFmt w:val="russianLower"/>
      <w:lvlText w:val="%1)"/>
      <w:lvlJc w:val="left"/>
      <w:pPr>
        <w:tabs>
          <w:tab w:val="left" w:pos="0"/>
        </w:tabs>
        <w:ind w:left="12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5D031528"/>
    <w:multiLevelType w:val="hybridMultilevel"/>
    <w:tmpl w:val="CCD00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6E49DD"/>
    <w:multiLevelType w:val="hybridMultilevel"/>
    <w:tmpl w:val="F4668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80189C"/>
    <w:multiLevelType w:val="hybridMultilevel"/>
    <w:tmpl w:val="B578681E"/>
    <w:lvl w:ilvl="0" w:tplc="A68CEC36">
      <w:start w:val="1"/>
      <w:numFmt w:val="russianLow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01"/>
        </w:tabs>
        <w:ind w:left="210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21"/>
        </w:tabs>
        <w:ind w:left="28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1"/>
        </w:tabs>
        <w:ind w:left="42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1"/>
        </w:tabs>
        <w:ind w:left="49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1"/>
        </w:tabs>
        <w:ind w:left="57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1"/>
        </w:tabs>
        <w:ind w:left="64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1"/>
        </w:tabs>
        <w:ind w:left="7141" w:hanging="360"/>
      </w:pPr>
      <w:rPr>
        <w:rFonts w:ascii="Wingdings" w:hAnsi="Wingdings" w:hint="default"/>
      </w:rPr>
    </w:lvl>
  </w:abstractNum>
  <w:abstractNum w:abstractNumId="9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79615D76"/>
    <w:multiLevelType w:val="multilevel"/>
    <w:tmpl w:val="8E6E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11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CC2"/>
    <w:rsid w:val="00001731"/>
    <w:rsid w:val="00003A09"/>
    <w:rsid w:val="00005F81"/>
    <w:rsid w:val="00006228"/>
    <w:rsid w:val="00012E5A"/>
    <w:rsid w:val="00017263"/>
    <w:rsid w:val="00021902"/>
    <w:rsid w:val="00021BDA"/>
    <w:rsid w:val="000275B5"/>
    <w:rsid w:val="00034DFE"/>
    <w:rsid w:val="000354BB"/>
    <w:rsid w:val="00035C51"/>
    <w:rsid w:val="00037B20"/>
    <w:rsid w:val="00040021"/>
    <w:rsid w:val="0004116C"/>
    <w:rsid w:val="00043EE9"/>
    <w:rsid w:val="00052EDA"/>
    <w:rsid w:val="00073DF3"/>
    <w:rsid w:val="00075DD0"/>
    <w:rsid w:val="000915D3"/>
    <w:rsid w:val="00092255"/>
    <w:rsid w:val="00092DC9"/>
    <w:rsid w:val="000A05AC"/>
    <w:rsid w:val="000A68B8"/>
    <w:rsid w:val="000B067E"/>
    <w:rsid w:val="000C05CE"/>
    <w:rsid w:val="000C321B"/>
    <w:rsid w:val="000C7824"/>
    <w:rsid w:val="000C79AF"/>
    <w:rsid w:val="000D561E"/>
    <w:rsid w:val="000D6909"/>
    <w:rsid w:val="000D79CA"/>
    <w:rsid w:val="000E6626"/>
    <w:rsid w:val="000F2D7D"/>
    <w:rsid w:val="000F30EC"/>
    <w:rsid w:val="00103B33"/>
    <w:rsid w:val="001053D4"/>
    <w:rsid w:val="0011028C"/>
    <w:rsid w:val="00111A22"/>
    <w:rsid w:val="001150E3"/>
    <w:rsid w:val="0011692D"/>
    <w:rsid w:val="001320F4"/>
    <w:rsid w:val="0013705F"/>
    <w:rsid w:val="00144DE8"/>
    <w:rsid w:val="00146B52"/>
    <w:rsid w:val="001701EC"/>
    <w:rsid w:val="00170857"/>
    <w:rsid w:val="00172551"/>
    <w:rsid w:val="00175D5A"/>
    <w:rsid w:val="001853A7"/>
    <w:rsid w:val="00187B6A"/>
    <w:rsid w:val="001A72CB"/>
    <w:rsid w:val="001B1C7A"/>
    <w:rsid w:val="001B1F1A"/>
    <w:rsid w:val="001B31E1"/>
    <w:rsid w:val="001B4B66"/>
    <w:rsid w:val="001B51FA"/>
    <w:rsid w:val="001B6B8A"/>
    <w:rsid w:val="001C124B"/>
    <w:rsid w:val="001D61E2"/>
    <w:rsid w:val="001E12A4"/>
    <w:rsid w:val="001E1772"/>
    <w:rsid w:val="001E1F84"/>
    <w:rsid w:val="001E2921"/>
    <w:rsid w:val="001E486D"/>
    <w:rsid w:val="001F5385"/>
    <w:rsid w:val="001F5D56"/>
    <w:rsid w:val="001F6F54"/>
    <w:rsid w:val="001F7778"/>
    <w:rsid w:val="002036E8"/>
    <w:rsid w:val="00210C9B"/>
    <w:rsid w:val="00213C1E"/>
    <w:rsid w:val="00226EAF"/>
    <w:rsid w:val="00235D3A"/>
    <w:rsid w:val="0023692B"/>
    <w:rsid w:val="0024118D"/>
    <w:rsid w:val="002424CA"/>
    <w:rsid w:val="00244776"/>
    <w:rsid w:val="0024642C"/>
    <w:rsid w:val="002464B3"/>
    <w:rsid w:val="00251003"/>
    <w:rsid w:val="00254DF0"/>
    <w:rsid w:val="00270063"/>
    <w:rsid w:val="00271493"/>
    <w:rsid w:val="00274B26"/>
    <w:rsid w:val="00280B48"/>
    <w:rsid w:val="00283163"/>
    <w:rsid w:val="00296306"/>
    <w:rsid w:val="00297E23"/>
    <w:rsid w:val="002A49FD"/>
    <w:rsid w:val="002B46EF"/>
    <w:rsid w:val="002C04E7"/>
    <w:rsid w:val="002C54C1"/>
    <w:rsid w:val="002C6EBE"/>
    <w:rsid w:val="002D14D0"/>
    <w:rsid w:val="002E0874"/>
    <w:rsid w:val="002E0C2A"/>
    <w:rsid w:val="002E0E0C"/>
    <w:rsid w:val="002E2E9B"/>
    <w:rsid w:val="002E5450"/>
    <w:rsid w:val="002F274E"/>
    <w:rsid w:val="00301F80"/>
    <w:rsid w:val="0031411B"/>
    <w:rsid w:val="00314354"/>
    <w:rsid w:val="00316A8B"/>
    <w:rsid w:val="00321A82"/>
    <w:rsid w:val="003220BE"/>
    <w:rsid w:val="00322B9F"/>
    <w:rsid w:val="003233A5"/>
    <w:rsid w:val="00325555"/>
    <w:rsid w:val="00333292"/>
    <w:rsid w:val="003343BE"/>
    <w:rsid w:val="00341DE0"/>
    <w:rsid w:val="00343E49"/>
    <w:rsid w:val="0034469D"/>
    <w:rsid w:val="003547AF"/>
    <w:rsid w:val="00354AC7"/>
    <w:rsid w:val="00356623"/>
    <w:rsid w:val="00364ABB"/>
    <w:rsid w:val="00367B69"/>
    <w:rsid w:val="003712CA"/>
    <w:rsid w:val="00375C73"/>
    <w:rsid w:val="003808BA"/>
    <w:rsid w:val="00384044"/>
    <w:rsid w:val="0039408E"/>
    <w:rsid w:val="003A10F1"/>
    <w:rsid w:val="003A73EE"/>
    <w:rsid w:val="003B4852"/>
    <w:rsid w:val="003B4A74"/>
    <w:rsid w:val="003C0C1A"/>
    <w:rsid w:val="003C338A"/>
    <w:rsid w:val="003C6A42"/>
    <w:rsid w:val="003D5816"/>
    <w:rsid w:val="003D64F4"/>
    <w:rsid w:val="003E1525"/>
    <w:rsid w:val="003E4222"/>
    <w:rsid w:val="003F3A1F"/>
    <w:rsid w:val="004027B6"/>
    <w:rsid w:val="00406108"/>
    <w:rsid w:val="00406C6B"/>
    <w:rsid w:val="00406FB5"/>
    <w:rsid w:val="004156F7"/>
    <w:rsid w:val="00423BEF"/>
    <w:rsid w:val="00426708"/>
    <w:rsid w:val="0042768E"/>
    <w:rsid w:val="004417A7"/>
    <w:rsid w:val="00442EE7"/>
    <w:rsid w:val="00454ABE"/>
    <w:rsid w:val="004563FB"/>
    <w:rsid w:val="00461ABE"/>
    <w:rsid w:val="0046337A"/>
    <w:rsid w:val="004635A1"/>
    <w:rsid w:val="0047237D"/>
    <w:rsid w:val="00474E90"/>
    <w:rsid w:val="0047683A"/>
    <w:rsid w:val="00480B51"/>
    <w:rsid w:val="00494BE6"/>
    <w:rsid w:val="00495D36"/>
    <w:rsid w:val="004A5227"/>
    <w:rsid w:val="004B33CD"/>
    <w:rsid w:val="004C10F4"/>
    <w:rsid w:val="004C4B9B"/>
    <w:rsid w:val="004C7527"/>
    <w:rsid w:val="004D0427"/>
    <w:rsid w:val="004E16E8"/>
    <w:rsid w:val="004E4E9D"/>
    <w:rsid w:val="004E775D"/>
    <w:rsid w:val="004F54E3"/>
    <w:rsid w:val="00506C57"/>
    <w:rsid w:val="00513CA8"/>
    <w:rsid w:val="00516B96"/>
    <w:rsid w:val="0052092F"/>
    <w:rsid w:val="00521A11"/>
    <w:rsid w:val="00526B37"/>
    <w:rsid w:val="005303C8"/>
    <w:rsid w:val="00531126"/>
    <w:rsid w:val="00532646"/>
    <w:rsid w:val="00536721"/>
    <w:rsid w:val="00536852"/>
    <w:rsid w:val="0053729F"/>
    <w:rsid w:val="005408D7"/>
    <w:rsid w:val="00546568"/>
    <w:rsid w:val="00562026"/>
    <w:rsid w:val="005650FB"/>
    <w:rsid w:val="005704D5"/>
    <w:rsid w:val="00570903"/>
    <w:rsid w:val="00575BE8"/>
    <w:rsid w:val="00577C82"/>
    <w:rsid w:val="0058543B"/>
    <w:rsid w:val="005917C4"/>
    <w:rsid w:val="0059363D"/>
    <w:rsid w:val="00594312"/>
    <w:rsid w:val="005A255C"/>
    <w:rsid w:val="005B1BB4"/>
    <w:rsid w:val="005B3F58"/>
    <w:rsid w:val="005C1AA4"/>
    <w:rsid w:val="005C67B1"/>
    <w:rsid w:val="005D6335"/>
    <w:rsid w:val="005E7619"/>
    <w:rsid w:val="005E7644"/>
    <w:rsid w:val="005F245B"/>
    <w:rsid w:val="005F5D14"/>
    <w:rsid w:val="00602268"/>
    <w:rsid w:val="006200EC"/>
    <w:rsid w:val="00627169"/>
    <w:rsid w:val="00630C66"/>
    <w:rsid w:val="00636EB3"/>
    <w:rsid w:val="00644264"/>
    <w:rsid w:val="0064617A"/>
    <w:rsid w:val="00646C8A"/>
    <w:rsid w:val="00647AD2"/>
    <w:rsid w:val="00650B49"/>
    <w:rsid w:val="006515E4"/>
    <w:rsid w:val="00653B00"/>
    <w:rsid w:val="006548A3"/>
    <w:rsid w:val="006562C0"/>
    <w:rsid w:val="006606BB"/>
    <w:rsid w:val="0067529D"/>
    <w:rsid w:val="00682949"/>
    <w:rsid w:val="00686BD3"/>
    <w:rsid w:val="006A10EF"/>
    <w:rsid w:val="006A34B6"/>
    <w:rsid w:val="006B4B5B"/>
    <w:rsid w:val="006B5976"/>
    <w:rsid w:val="006C0984"/>
    <w:rsid w:val="006D1CE7"/>
    <w:rsid w:val="006D714B"/>
    <w:rsid w:val="006E0E15"/>
    <w:rsid w:val="006E30A6"/>
    <w:rsid w:val="006E38F8"/>
    <w:rsid w:val="006E479D"/>
    <w:rsid w:val="006F7DC9"/>
    <w:rsid w:val="00702035"/>
    <w:rsid w:val="00704933"/>
    <w:rsid w:val="00704DC6"/>
    <w:rsid w:val="007057C2"/>
    <w:rsid w:val="00707463"/>
    <w:rsid w:val="007114FC"/>
    <w:rsid w:val="0071192D"/>
    <w:rsid w:val="00711BCF"/>
    <w:rsid w:val="00727507"/>
    <w:rsid w:val="00732381"/>
    <w:rsid w:val="00742FA2"/>
    <w:rsid w:val="007438F0"/>
    <w:rsid w:val="00744B47"/>
    <w:rsid w:val="0076460F"/>
    <w:rsid w:val="00770C92"/>
    <w:rsid w:val="00770DCD"/>
    <w:rsid w:val="007730A3"/>
    <w:rsid w:val="00781240"/>
    <w:rsid w:val="00783DE0"/>
    <w:rsid w:val="00787AC3"/>
    <w:rsid w:val="00791029"/>
    <w:rsid w:val="007A6117"/>
    <w:rsid w:val="007A6472"/>
    <w:rsid w:val="007A64DC"/>
    <w:rsid w:val="007B1C97"/>
    <w:rsid w:val="007B2830"/>
    <w:rsid w:val="007C22EA"/>
    <w:rsid w:val="007C69AA"/>
    <w:rsid w:val="007D4D3A"/>
    <w:rsid w:val="007D7AA5"/>
    <w:rsid w:val="007D7D29"/>
    <w:rsid w:val="007E2422"/>
    <w:rsid w:val="007F3371"/>
    <w:rsid w:val="007F4C11"/>
    <w:rsid w:val="007F7DE9"/>
    <w:rsid w:val="00800646"/>
    <w:rsid w:val="00812975"/>
    <w:rsid w:val="008177AC"/>
    <w:rsid w:val="00821C56"/>
    <w:rsid w:val="00822048"/>
    <w:rsid w:val="00824C3D"/>
    <w:rsid w:val="0082743D"/>
    <w:rsid w:val="00830C92"/>
    <w:rsid w:val="008357D1"/>
    <w:rsid w:val="00841B70"/>
    <w:rsid w:val="008463E3"/>
    <w:rsid w:val="0084760D"/>
    <w:rsid w:val="0084773D"/>
    <w:rsid w:val="00862DD1"/>
    <w:rsid w:val="00867DBC"/>
    <w:rsid w:val="0087001C"/>
    <w:rsid w:val="008711EC"/>
    <w:rsid w:val="008750C8"/>
    <w:rsid w:val="00880037"/>
    <w:rsid w:val="00893EAB"/>
    <w:rsid w:val="008A7913"/>
    <w:rsid w:val="008B0CC2"/>
    <w:rsid w:val="008B404B"/>
    <w:rsid w:val="008C7E89"/>
    <w:rsid w:val="008D14BF"/>
    <w:rsid w:val="008D3B4A"/>
    <w:rsid w:val="008D5583"/>
    <w:rsid w:val="008D5F0E"/>
    <w:rsid w:val="008E1518"/>
    <w:rsid w:val="008E75A7"/>
    <w:rsid w:val="008F3FB9"/>
    <w:rsid w:val="008F4C25"/>
    <w:rsid w:val="008F6572"/>
    <w:rsid w:val="008F67EE"/>
    <w:rsid w:val="008F7293"/>
    <w:rsid w:val="009013E3"/>
    <w:rsid w:val="00905115"/>
    <w:rsid w:val="00906CA2"/>
    <w:rsid w:val="00915E41"/>
    <w:rsid w:val="009161CC"/>
    <w:rsid w:val="00916448"/>
    <w:rsid w:val="00921A4E"/>
    <w:rsid w:val="009326A4"/>
    <w:rsid w:val="00933626"/>
    <w:rsid w:val="009421B3"/>
    <w:rsid w:val="00944321"/>
    <w:rsid w:val="00950D8F"/>
    <w:rsid w:val="00961FDA"/>
    <w:rsid w:val="00970D5B"/>
    <w:rsid w:val="009732B6"/>
    <w:rsid w:val="00983CD0"/>
    <w:rsid w:val="0098490C"/>
    <w:rsid w:val="00985F5C"/>
    <w:rsid w:val="00987C18"/>
    <w:rsid w:val="0099165B"/>
    <w:rsid w:val="0099182C"/>
    <w:rsid w:val="00991B6E"/>
    <w:rsid w:val="009C15C1"/>
    <w:rsid w:val="009C68F2"/>
    <w:rsid w:val="009D4597"/>
    <w:rsid w:val="009E2520"/>
    <w:rsid w:val="009F1398"/>
    <w:rsid w:val="009F6216"/>
    <w:rsid w:val="00A0026A"/>
    <w:rsid w:val="00A006B6"/>
    <w:rsid w:val="00A02DBE"/>
    <w:rsid w:val="00A0730F"/>
    <w:rsid w:val="00A10A56"/>
    <w:rsid w:val="00A11644"/>
    <w:rsid w:val="00A13068"/>
    <w:rsid w:val="00A13453"/>
    <w:rsid w:val="00A24B40"/>
    <w:rsid w:val="00A25DFF"/>
    <w:rsid w:val="00A3303C"/>
    <w:rsid w:val="00A33AD9"/>
    <w:rsid w:val="00A3635E"/>
    <w:rsid w:val="00A36650"/>
    <w:rsid w:val="00A478E2"/>
    <w:rsid w:val="00A5160C"/>
    <w:rsid w:val="00A532E7"/>
    <w:rsid w:val="00A57BBA"/>
    <w:rsid w:val="00A61741"/>
    <w:rsid w:val="00A70A5F"/>
    <w:rsid w:val="00A71741"/>
    <w:rsid w:val="00A71FC4"/>
    <w:rsid w:val="00A7555B"/>
    <w:rsid w:val="00A768B3"/>
    <w:rsid w:val="00A86095"/>
    <w:rsid w:val="00A87DEF"/>
    <w:rsid w:val="00A95B91"/>
    <w:rsid w:val="00A962AF"/>
    <w:rsid w:val="00AA2C66"/>
    <w:rsid w:val="00AA4DEF"/>
    <w:rsid w:val="00AB4CCE"/>
    <w:rsid w:val="00AC3B67"/>
    <w:rsid w:val="00AC47C2"/>
    <w:rsid w:val="00AC7745"/>
    <w:rsid w:val="00AE028E"/>
    <w:rsid w:val="00AF0011"/>
    <w:rsid w:val="00AF1EB5"/>
    <w:rsid w:val="00B02AE4"/>
    <w:rsid w:val="00B057F9"/>
    <w:rsid w:val="00B16BFC"/>
    <w:rsid w:val="00B21535"/>
    <w:rsid w:val="00B21BEA"/>
    <w:rsid w:val="00B21C8D"/>
    <w:rsid w:val="00B23DF5"/>
    <w:rsid w:val="00B24897"/>
    <w:rsid w:val="00B24EFC"/>
    <w:rsid w:val="00B276D6"/>
    <w:rsid w:val="00B316B9"/>
    <w:rsid w:val="00B3274A"/>
    <w:rsid w:val="00B353DE"/>
    <w:rsid w:val="00B40A53"/>
    <w:rsid w:val="00B4104F"/>
    <w:rsid w:val="00B41939"/>
    <w:rsid w:val="00B455E9"/>
    <w:rsid w:val="00B46ED9"/>
    <w:rsid w:val="00B47912"/>
    <w:rsid w:val="00B50829"/>
    <w:rsid w:val="00B5489E"/>
    <w:rsid w:val="00B558EE"/>
    <w:rsid w:val="00B66E42"/>
    <w:rsid w:val="00B74B6D"/>
    <w:rsid w:val="00B77EEB"/>
    <w:rsid w:val="00B83AB3"/>
    <w:rsid w:val="00B843FB"/>
    <w:rsid w:val="00B84998"/>
    <w:rsid w:val="00B91322"/>
    <w:rsid w:val="00B957A3"/>
    <w:rsid w:val="00BA287F"/>
    <w:rsid w:val="00BA71F1"/>
    <w:rsid w:val="00BB3922"/>
    <w:rsid w:val="00BB6E28"/>
    <w:rsid w:val="00BC1AB0"/>
    <w:rsid w:val="00BC216D"/>
    <w:rsid w:val="00BC304B"/>
    <w:rsid w:val="00BC4352"/>
    <w:rsid w:val="00BC4CA2"/>
    <w:rsid w:val="00BD3E29"/>
    <w:rsid w:val="00BD564C"/>
    <w:rsid w:val="00BD606A"/>
    <w:rsid w:val="00BD6D1D"/>
    <w:rsid w:val="00BE0D66"/>
    <w:rsid w:val="00BE6E68"/>
    <w:rsid w:val="00BE755D"/>
    <w:rsid w:val="00BF20C9"/>
    <w:rsid w:val="00BF2682"/>
    <w:rsid w:val="00C00A75"/>
    <w:rsid w:val="00C012F7"/>
    <w:rsid w:val="00C04B6D"/>
    <w:rsid w:val="00C07B59"/>
    <w:rsid w:val="00C10A4F"/>
    <w:rsid w:val="00C1366B"/>
    <w:rsid w:val="00C1437D"/>
    <w:rsid w:val="00C21258"/>
    <w:rsid w:val="00C23583"/>
    <w:rsid w:val="00C26888"/>
    <w:rsid w:val="00C33DF5"/>
    <w:rsid w:val="00C3466D"/>
    <w:rsid w:val="00C35C98"/>
    <w:rsid w:val="00C450AE"/>
    <w:rsid w:val="00C53433"/>
    <w:rsid w:val="00C547DD"/>
    <w:rsid w:val="00C60236"/>
    <w:rsid w:val="00C606EF"/>
    <w:rsid w:val="00C67485"/>
    <w:rsid w:val="00C71D88"/>
    <w:rsid w:val="00C74E40"/>
    <w:rsid w:val="00C76CB6"/>
    <w:rsid w:val="00C83C0D"/>
    <w:rsid w:val="00C87D14"/>
    <w:rsid w:val="00C946D9"/>
    <w:rsid w:val="00C94A6C"/>
    <w:rsid w:val="00C97BD7"/>
    <w:rsid w:val="00C97D8B"/>
    <w:rsid w:val="00CA1FF9"/>
    <w:rsid w:val="00CA6C95"/>
    <w:rsid w:val="00CB4B3C"/>
    <w:rsid w:val="00CB5597"/>
    <w:rsid w:val="00CC59B2"/>
    <w:rsid w:val="00CC5C02"/>
    <w:rsid w:val="00CC7A59"/>
    <w:rsid w:val="00CC7A8B"/>
    <w:rsid w:val="00CD04B5"/>
    <w:rsid w:val="00CD3062"/>
    <w:rsid w:val="00CE0ABC"/>
    <w:rsid w:val="00CE1117"/>
    <w:rsid w:val="00CE63E5"/>
    <w:rsid w:val="00CE7336"/>
    <w:rsid w:val="00CE77A3"/>
    <w:rsid w:val="00CF2E26"/>
    <w:rsid w:val="00D026B1"/>
    <w:rsid w:val="00D2166D"/>
    <w:rsid w:val="00D26D1B"/>
    <w:rsid w:val="00D305E6"/>
    <w:rsid w:val="00D30790"/>
    <w:rsid w:val="00D30EC5"/>
    <w:rsid w:val="00D32265"/>
    <w:rsid w:val="00D34040"/>
    <w:rsid w:val="00D37E55"/>
    <w:rsid w:val="00D507B0"/>
    <w:rsid w:val="00D50C1A"/>
    <w:rsid w:val="00D5351C"/>
    <w:rsid w:val="00D5632B"/>
    <w:rsid w:val="00D56D9C"/>
    <w:rsid w:val="00D57049"/>
    <w:rsid w:val="00D64737"/>
    <w:rsid w:val="00D66186"/>
    <w:rsid w:val="00D71D17"/>
    <w:rsid w:val="00D74F8F"/>
    <w:rsid w:val="00D8094B"/>
    <w:rsid w:val="00D822D9"/>
    <w:rsid w:val="00D82CD9"/>
    <w:rsid w:val="00D870F0"/>
    <w:rsid w:val="00D90E3D"/>
    <w:rsid w:val="00D9358A"/>
    <w:rsid w:val="00D93C5D"/>
    <w:rsid w:val="00D9500E"/>
    <w:rsid w:val="00D97DBA"/>
    <w:rsid w:val="00DB11C2"/>
    <w:rsid w:val="00DB35AB"/>
    <w:rsid w:val="00DC0FBD"/>
    <w:rsid w:val="00DC2A94"/>
    <w:rsid w:val="00DC4454"/>
    <w:rsid w:val="00DC4D65"/>
    <w:rsid w:val="00DC6C2F"/>
    <w:rsid w:val="00DD3F99"/>
    <w:rsid w:val="00DD4EC1"/>
    <w:rsid w:val="00DE05DB"/>
    <w:rsid w:val="00DE3F58"/>
    <w:rsid w:val="00E00340"/>
    <w:rsid w:val="00E00851"/>
    <w:rsid w:val="00E04E2F"/>
    <w:rsid w:val="00E04EBF"/>
    <w:rsid w:val="00E07C25"/>
    <w:rsid w:val="00E1527E"/>
    <w:rsid w:val="00E15284"/>
    <w:rsid w:val="00E16CFE"/>
    <w:rsid w:val="00E26186"/>
    <w:rsid w:val="00E32390"/>
    <w:rsid w:val="00E32912"/>
    <w:rsid w:val="00E3412C"/>
    <w:rsid w:val="00E405E5"/>
    <w:rsid w:val="00E41A19"/>
    <w:rsid w:val="00E468EE"/>
    <w:rsid w:val="00E53153"/>
    <w:rsid w:val="00E61BC6"/>
    <w:rsid w:val="00E81A9D"/>
    <w:rsid w:val="00E86916"/>
    <w:rsid w:val="00E87D62"/>
    <w:rsid w:val="00E90F38"/>
    <w:rsid w:val="00E91AD6"/>
    <w:rsid w:val="00E934F8"/>
    <w:rsid w:val="00E95B37"/>
    <w:rsid w:val="00EA2F00"/>
    <w:rsid w:val="00EA3640"/>
    <w:rsid w:val="00EA3679"/>
    <w:rsid w:val="00EA37B5"/>
    <w:rsid w:val="00EA4463"/>
    <w:rsid w:val="00EA725A"/>
    <w:rsid w:val="00EB07EF"/>
    <w:rsid w:val="00EB10A1"/>
    <w:rsid w:val="00EB12B0"/>
    <w:rsid w:val="00EC014B"/>
    <w:rsid w:val="00ED3DF3"/>
    <w:rsid w:val="00ED60CA"/>
    <w:rsid w:val="00EE0FF1"/>
    <w:rsid w:val="00EE1230"/>
    <w:rsid w:val="00EE2FC2"/>
    <w:rsid w:val="00EE5830"/>
    <w:rsid w:val="00EF11FB"/>
    <w:rsid w:val="00EF3641"/>
    <w:rsid w:val="00EF50AA"/>
    <w:rsid w:val="00F00D76"/>
    <w:rsid w:val="00F02A13"/>
    <w:rsid w:val="00F06E1F"/>
    <w:rsid w:val="00F114BE"/>
    <w:rsid w:val="00F12868"/>
    <w:rsid w:val="00F12BA8"/>
    <w:rsid w:val="00F147FB"/>
    <w:rsid w:val="00F17C0E"/>
    <w:rsid w:val="00F266B4"/>
    <w:rsid w:val="00F26E73"/>
    <w:rsid w:val="00F348C5"/>
    <w:rsid w:val="00F35EE7"/>
    <w:rsid w:val="00F442DD"/>
    <w:rsid w:val="00F4785E"/>
    <w:rsid w:val="00F500A4"/>
    <w:rsid w:val="00F512E1"/>
    <w:rsid w:val="00F51C85"/>
    <w:rsid w:val="00F54CB7"/>
    <w:rsid w:val="00F54E2E"/>
    <w:rsid w:val="00F574C2"/>
    <w:rsid w:val="00F5769A"/>
    <w:rsid w:val="00F6545E"/>
    <w:rsid w:val="00F65DFF"/>
    <w:rsid w:val="00F734A3"/>
    <w:rsid w:val="00F74F12"/>
    <w:rsid w:val="00F77477"/>
    <w:rsid w:val="00F779C1"/>
    <w:rsid w:val="00F852AB"/>
    <w:rsid w:val="00F85309"/>
    <w:rsid w:val="00F865EA"/>
    <w:rsid w:val="00F96730"/>
    <w:rsid w:val="00FA40F8"/>
    <w:rsid w:val="00FB550A"/>
    <w:rsid w:val="00FC0F58"/>
    <w:rsid w:val="00FC43F1"/>
    <w:rsid w:val="00FC462F"/>
    <w:rsid w:val="00FC6BA3"/>
    <w:rsid w:val="00FD0253"/>
    <w:rsid w:val="00FE1559"/>
    <w:rsid w:val="00FE30AE"/>
    <w:rsid w:val="00FE43C0"/>
    <w:rsid w:val="00FF0A3D"/>
    <w:rsid w:val="00FF529C"/>
    <w:rsid w:val="00FF55AB"/>
    <w:rsid w:val="00FF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1EC"/>
    <w:rPr>
      <w:sz w:val="24"/>
      <w:szCs w:val="24"/>
    </w:rPr>
  </w:style>
  <w:style w:type="paragraph" w:styleId="1">
    <w:name w:val="heading 1"/>
    <w:basedOn w:val="a0"/>
    <w:next w:val="a"/>
    <w:qFormat/>
    <w:rsid w:val="00F4785E"/>
    <w:pPr>
      <w:keepNext/>
      <w:keepLines/>
      <w:suppressAutoHyphens/>
      <w:spacing w:before="240" w:after="240"/>
      <w:jc w:val="center"/>
      <w:outlineLvl w:val="0"/>
    </w:pPr>
    <w:rPr>
      <w:rFonts w:asciiTheme="minorHAnsi" w:hAnsiTheme="minorHAnsi" w:cstheme="minorHAnsi"/>
      <w:szCs w:val="28"/>
    </w:rPr>
  </w:style>
  <w:style w:type="paragraph" w:styleId="2">
    <w:name w:val="heading 2"/>
    <w:basedOn w:val="a"/>
    <w:next w:val="a"/>
    <w:qFormat/>
    <w:rsid w:val="00650B4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E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650B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50B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50B4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50B4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50B49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650B49"/>
    <w:pPr>
      <w:jc w:val="both"/>
    </w:pPr>
    <w:rPr>
      <w:b/>
      <w:bCs/>
      <w:sz w:val="28"/>
    </w:rPr>
  </w:style>
  <w:style w:type="paragraph" w:styleId="20">
    <w:name w:val="Body Text 2"/>
    <w:basedOn w:val="a"/>
    <w:link w:val="21"/>
    <w:rsid w:val="00650B49"/>
    <w:rPr>
      <w:sz w:val="22"/>
    </w:rPr>
  </w:style>
  <w:style w:type="paragraph" w:styleId="a4">
    <w:name w:val="header"/>
    <w:basedOn w:val="a"/>
    <w:rsid w:val="00650B49"/>
    <w:pPr>
      <w:tabs>
        <w:tab w:val="center" w:pos="4677"/>
        <w:tab w:val="right" w:pos="9355"/>
      </w:tabs>
    </w:pPr>
  </w:style>
  <w:style w:type="character" w:styleId="a5">
    <w:name w:val="page number"/>
    <w:basedOn w:val="a1"/>
    <w:rsid w:val="00650B49"/>
  </w:style>
  <w:style w:type="paragraph" w:styleId="a6">
    <w:name w:val="Body Text Indent"/>
    <w:basedOn w:val="a"/>
    <w:rsid w:val="00650B49"/>
    <w:pPr>
      <w:spacing w:after="120"/>
      <w:ind w:left="283"/>
    </w:pPr>
  </w:style>
  <w:style w:type="paragraph" w:styleId="22">
    <w:name w:val="Body Text Indent 2"/>
    <w:basedOn w:val="a"/>
    <w:rsid w:val="00650B49"/>
    <w:pPr>
      <w:spacing w:after="120" w:line="480" w:lineRule="auto"/>
      <w:ind w:left="283"/>
    </w:pPr>
  </w:style>
  <w:style w:type="table" w:styleId="a7">
    <w:name w:val="Table Grid"/>
    <w:basedOn w:val="a2"/>
    <w:rsid w:val="00650B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rsid w:val="00650B49"/>
    <w:pPr>
      <w:spacing w:after="120"/>
      <w:ind w:left="283"/>
    </w:pPr>
    <w:rPr>
      <w:sz w:val="16"/>
      <w:szCs w:val="16"/>
    </w:rPr>
  </w:style>
  <w:style w:type="paragraph" w:styleId="a8">
    <w:name w:val="footer"/>
    <w:basedOn w:val="a"/>
    <w:rsid w:val="00650B49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650B49"/>
    <w:pPr>
      <w:jc w:val="center"/>
    </w:pPr>
    <w:rPr>
      <w:rFonts w:ascii="Arial" w:hAnsi="Arial"/>
      <w:b/>
      <w:sz w:val="22"/>
      <w:szCs w:val="20"/>
    </w:rPr>
  </w:style>
  <w:style w:type="paragraph" w:styleId="32">
    <w:name w:val="Body Text 3"/>
    <w:basedOn w:val="a"/>
    <w:rsid w:val="00650B49"/>
    <w:pPr>
      <w:spacing w:after="120"/>
    </w:pPr>
    <w:rPr>
      <w:sz w:val="16"/>
      <w:szCs w:val="16"/>
    </w:rPr>
  </w:style>
  <w:style w:type="paragraph" w:styleId="aa">
    <w:name w:val="Balloon Text"/>
    <w:basedOn w:val="a"/>
    <w:semiHidden/>
    <w:rsid w:val="00EA2F0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C0FBD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D37E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c">
    <w:name w:val="Hyperlink"/>
    <w:basedOn w:val="a1"/>
    <w:uiPriority w:val="99"/>
    <w:unhideWhenUsed/>
    <w:rsid w:val="008F7293"/>
    <w:rPr>
      <w:color w:val="0000FF" w:themeColor="hyperlink"/>
      <w:u w:val="single"/>
    </w:rPr>
  </w:style>
  <w:style w:type="character" w:customStyle="1" w:styleId="21">
    <w:name w:val="Основной текст 2 Знак"/>
    <w:basedOn w:val="a1"/>
    <w:link w:val="20"/>
    <w:rsid w:val="00E00340"/>
    <w:rPr>
      <w:sz w:val="22"/>
      <w:szCs w:val="24"/>
    </w:rPr>
  </w:style>
  <w:style w:type="paragraph" w:styleId="HTML">
    <w:name w:val="HTML Preformatted"/>
    <w:basedOn w:val="a"/>
    <w:link w:val="HTML0"/>
    <w:unhideWhenUsed/>
    <w:rsid w:val="00F51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F512E1"/>
    <w:rPr>
      <w:rFonts w:ascii="Courier New" w:hAnsi="Courier New"/>
    </w:rPr>
  </w:style>
  <w:style w:type="character" w:customStyle="1" w:styleId="blk">
    <w:name w:val="blk"/>
    <w:rsid w:val="00546568"/>
  </w:style>
  <w:style w:type="character" w:customStyle="1" w:styleId="apple-converted-space">
    <w:name w:val="apple-converted-space"/>
    <w:rsid w:val="00546568"/>
  </w:style>
  <w:style w:type="character" w:styleId="ad">
    <w:name w:val="FollowedHyperlink"/>
    <w:basedOn w:val="a1"/>
    <w:uiPriority w:val="99"/>
    <w:semiHidden/>
    <w:unhideWhenUsed/>
    <w:rsid w:val="00034DFE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34DFE"/>
    <w:rPr>
      <w:color w:val="605E5C"/>
      <w:shd w:val="clear" w:color="auto" w:fill="E1DFDD"/>
    </w:rPr>
  </w:style>
  <w:style w:type="paragraph" w:styleId="ae">
    <w:name w:val="Normal (Web)"/>
    <w:basedOn w:val="a"/>
    <w:rsid w:val="00CF2E26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">
    <w:name w:val="Базовый"/>
    <w:rsid w:val="004563FB"/>
    <w:pPr>
      <w:tabs>
        <w:tab w:val="left" w:pos="709"/>
      </w:tabs>
    </w:pPr>
    <w:rPr>
      <w:rFonts w:eastAsia="MS Mincho"/>
    </w:rPr>
  </w:style>
  <w:style w:type="paragraph" w:styleId="af0">
    <w:name w:val="No Spacing"/>
    <w:uiPriority w:val="1"/>
    <w:qFormat/>
    <w:rsid w:val="00B21BEA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1EC"/>
    <w:rPr>
      <w:sz w:val="24"/>
      <w:szCs w:val="24"/>
    </w:rPr>
  </w:style>
  <w:style w:type="paragraph" w:styleId="1">
    <w:name w:val="heading 1"/>
    <w:basedOn w:val="a0"/>
    <w:next w:val="a"/>
    <w:qFormat/>
    <w:rsid w:val="00F4785E"/>
    <w:pPr>
      <w:keepNext/>
      <w:keepLines/>
      <w:suppressAutoHyphens/>
      <w:spacing w:before="240" w:after="240"/>
      <w:jc w:val="center"/>
      <w:outlineLvl w:val="0"/>
    </w:pPr>
    <w:rPr>
      <w:rFonts w:asciiTheme="minorHAnsi" w:hAnsiTheme="minorHAnsi" w:cstheme="minorHAnsi"/>
      <w:szCs w:val="28"/>
    </w:rPr>
  </w:style>
  <w:style w:type="paragraph" w:styleId="2">
    <w:name w:val="heading 2"/>
    <w:basedOn w:val="a"/>
    <w:next w:val="a"/>
    <w:qFormat/>
    <w:rsid w:val="00650B4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E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650B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50B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50B4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50B4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50B49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650B49"/>
    <w:pPr>
      <w:jc w:val="both"/>
    </w:pPr>
    <w:rPr>
      <w:b/>
      <w:bCs/>
      <w:sz w:val="28"/>
    </w:rPr>
  </w:style>
  <w:style w:type="paragraph" w:styleId="20">
    <w:name w:val="Body Text 2"/>
    <w:basedOn w:val="a"/>
    <w:link w:val="21"/>
    <w:rsid w:val="00650B49"/>
    <w:rPr>
      <w:sz w:val="22"/>
    </w:rPr>
  </w:style>
  <w:style w:type="paragraph" w:styleId="a4">
    <w:name w:val="header"/>
    <w:basedOn w:val="a"/>
    <w:rsid w:val="00650B49"/>
    <w:pPr>
      <w:tabs>
        <w:tab w:val="center" w:pos="4677"/>
        <w:tab w:val="right" w:pos="9355"/>
      </w:tabs>
    </w:pPr>
  </w:style>
  <w:style w:type="character" w:styleId="a5">
    <w:name w:val="page number"/>
    <w:basedOn w:val="a1"/>
    <w:rsid w:val="00650B49"/>
  </w:style>
  <w:style w:type="paragraph" w:styleId="a6">
    <w:name w:val="Body Text Indent"/>
    <w:basedOn w:val="a"/>
    <w:rsid w:val="00650B49"/>
    <w:pPr>
      <w:spacing w:after="120"/>
      <w:ind w:left="283"/>
    </w:pPr>
  </w:style>
  <w:style w:type="paragraph" w:styleId="22">
    <w:name w:val="Body Text Indent 2"/>
    <w:basedOn w:val="a"/>
    <w:rsid w:val="00650B49"/>
    <w:pPr>
      <w:spacing w:after="120" w:line="480" w:lineRule="auto"/>
      <w:ind w:left="283"/>
    </w:pPr>
  </w:style>
  <w:style w:type="table" w:styleId="a7">
    <w:name w:val="Table Grid"/>
    <w:basedOn w:val="a2"/>
    <w:rsid w:val="00650B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rsid w:val="00650B49"/>
    <w:pPr>
      <w:spacing w:after="120"/>
      <w:ind w:left="283"/>
    </w:pPr>
    <w:rPr>
      <w:sz w:val="16"/>
      <w:szCs w:val="16"/>
    </w:rPr>
  </w:style>
  <w:style w:type="paragraph" w:styleId="a8">
    <w:name w:val="footer"/>
    <w:basedOn w:val="a"/>
    <w:rsid w:val="00650B49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650B49"/>
    <w:pPr>
      <w:jc w:val="center"/>
    </w:pPr>
    <w:rPr>
      <w:rFonts w:ascii="Arial" w:hAnsi="Arial"/>
      <w:b/>
      <w:sz w:val="22"/>
      <w:szCs w:val="20"/>
    </w:rPr>
  </w:style>
  <w:style w:type="paragraph" w:styleId="32">
    <w:name w:val="Body Text 3"/>
    <w:basedOn w:val="a"/>
    <w:rsid w:val="00650B49"/>
    <w:pPr>
      <w:spacing w:after="120"/>
    </w:pPr>
    <w:rPr>
      <w:sz w:val="16"/>
      <w:szCs w:val="16"/>
    </w:rPr>
  </w:style>
  <w:style w:type="paragraph" w:styleId="aa">
    <w:name w:val="Balloon Text"/>
    <w:basedOn w:val="a"/>
    <w:semiHidden/>
    <w:rsid w:val="00EA2F0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C0FBD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D37E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c">
    <w:name w:val="Hyperlink"/>
    <w:basedOn w:val="a1"/>
    <w:uiPriority w:val="99"/>
    <w:unhideWhenUsed/>
    <w:rsid w:val="008F7293"/>
    <w:rPr>
      <w:color w:val="0000FF" w:themeColor="hyperlink"/>
      <w:u w:val="single"/>
    </w:rPr>
  </w:style>
  <w:style w:type="character" w:customStyle="1" w:styleId="21">
    <w:name w:val="Основной текст 2 Знак"/>
    <w:basedOn w:val="a1"/>
    <w:link w:val="20"/>
    <w:rsid w:val="00E00340"/>
    <w:rPr>
      <w:sz w:val="22"/>
      <w:szCs w:val="24"/>
    </w:rPr>
  </w:style>
  <w:style w:type="paragraph" w:styleId="HTML">
    <w:name w:val="HTML Preformatted"/>
    <w:basedOn w:val="a"/>
    <w:link w:val="HTML0"/>
    <w:unhideWhenUsed/>
    <w:rsid w:val="00F51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F512E1"/>
    <w:rPr>
      <w:rFonts w:ascii="Courier New" w:hAnsi="Courier New"/>
    </w:rPr>
  </w:style>
  <w:style w:type="character" w:customStyle="1" w:styleId="blk">
    <w:name w:val="blk"/>
    <w:rsid w:val="00546568"/>
  </w:style>
  <w:style w:type="character" w:customStyle="1" w:styleId="apple-converted-space">
    <w:name w:val="apple-converted-space"/>
    <w:rsid w:val="00546568"/>
  </w:style>
  <w:style w:type="character" w:styleId="ad">
    <w:name w:val="FollowedHyperlink"/>
    <w:basedOn w:val="a1"/>
    <w:uiPriority w:val="99"/>
    <w:semiHidden/>
    <w:unhideWhenUsed/>
    <w:rsid w:val="00034DFE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34DFE"/>
    <w:rPr>
      <w:color w:val="605E5C"/>
      <w:shd w:val="clear" w:color="auto" w:fill="E1DFDD"/>
    </w:rPr>
  </w:style>
  <w:style w:type="paragraph" w:styleId="ae">
    <w:name w:val="Normal (Web)"/>
    <w:basedOn w:val="a"/>
    <w:rsid w:val="00CF2E26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">
    <w:name w:val="Базовый"/>
    <w:rsid w:val="004563FB"/>
    <w:pPr>
      <w:tabs>
        <w:tab w:val="left" w:pos="709"/>
      </w:tabs>
    </w:pPr>
    <w:rPr>
      <w:rFonts w:eastAsia="MS Mincho"/>
    </w:rPr>
  </w:style>
  <w:style w:type="paragraph" w:styleId="af0">
    <w:name w:val="No Spacing"/>
    <w:uiPriority w:val="1"/>
    <w:qFormat/>
    <w:rsid w:val="00B21BE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FFB63-BEF6-4159-85B6-308BAC3BF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BBA26318</Template>
  <TotalTime>2</TotalTime>
  <Pages>14</Pages>
  <Words>3282</Words>
  <Characters>18709</Characters>
  <Application>Microsoft Office Word</Application>
  <DocSecurity>4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2</Company>
  <LinksUpToDate>false</LinksUpToDate>
  <CharactersWithSpaces>21948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1</dc:creator>
  <cp:lastModifiedBy>Туктарова Люция Зиннуровна</cp:lastModifiedBy>
  <cp:revision>2</cp:revision>
  <cp:lastPrinted>2020-10-20T09:27:00Z</cp:lastPrinted>
  <dcterms:created xsi:type="dcterms:W3CDTF">2020-10-20T09:28:00Z</dcterms:created>
  <dcterms:modified xsi:type="dcterms:W3CDTF">2020-10-20T09:28:00Z</dcterms:modified>
</cp:coreProperties>
</file>